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0D7DD" w14:textId="77777777" w:rsidR="00AB7F7C" w:rsidRDefault="00AB7F7C" w:rsidP="00AB7F7C">
      <w:pPr>
        <w:pStyle w:val="BodyText"/>
        <w:rPr>
          <w:b/>
          <w:sz w:val="20"/>
        </w:rPr>
      </w:pPr>
    </w:p>
    <w:p w14:paraId="02C613A7" w14:textId="77777777" w:rsidR="00AB7F7C" w:rsidRDefault="00AB7F7C" w:rsidP="00AB7F7C">
      <w:pPr>
        <w:pStyle w:val="BodyText"/>
        <w:rPr>
          <w:b/>
          <w:sz w:val="20"/>
        </w:rPr>
      </w:pPr>
    </w:p>
    <w:p w14:paraId="03ECA365" w14:textId="77777777" w:rsidR="00AB7F7C" w:rsidRDefault="00AB7F7C" w:rsidP="00AB7F7C">
      <w:pPr>
        <w:pStyle w:val="BodyText"/>
        <w:spacing w:before="4"/>
        <w:rPr>
          <w:b/>
        </w:rPr>
      </w:pPr>
    </w:p>
    <w:p w14:paraId="2845163D" w14:textId="76D98431" w:rsidR="00AB7F7C" w:rsidRDefault="00AB7F7C" w:rsidP="00AB7F7C">
      <w:pPr>
        <w:spacing w:before="63" w:line="165" w:lineRule="auto"/>
        <w:ind w:left="1072" w:right="2632"/>
        <w:rPr>
          <w:b/>
          <w:sz w:val="6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756EA" wp14:editId="024E3165">
                <wp:simplePos x="0" y="0"/>
                <wp:positionH relativeFrom="page">
                  <wp:posOffset>790575</wp:posOffset>
                </wp:positionH>
                <wp:positionV relativeFrom="paragraph">
                  <wp:posOffset>-133985</wp:posOffset>
                </wp:positionV>
                <wp:extent cx="432435" cy="900430"/>
                <wp:effectExtent l="0" t="0" r="0" b="0"/>
                <wp:wrapNone/>
                <wp:docPr id="245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900430"/>
                        </a:xfrm>
                        <a:custGeom>
                          <a:avLst/>
                          <a:gdLst>
                            <a:gd name="T0" fmla="*/ 0 w 681"/>
                            <a:gd name="T1" fmla="*/ -133985 h 1418"/>
                            <a:gd name="T2" fmla="*/ 0 w 681"/>
                            <a:gd name="T3" fmla="*/ 96520 h 1418"/>
                            <a:gd name="T4" fmla="*/ 210820 w 681"/>
                            <a:gd name="T5" fmla="*/ 316230 h 1418"/>
                            <a:gd name="T6" fmla="*/ 0 w 681"/>
                            <a:gd name="T7" fmla="*/ 535305 h 1418"/>
                            <a:gd name="T8" fmla="*/ 0 w 681"/>
                            <a:gd name="T9" fmla="*/ 765810 h 1418"/>
                            <a:gd name="T10" fmla="*/ 431800 w 681"/>
                            <a:gd name="T11" fmla="*/ 316230 h 1418"/>
                            <a:gd name="T12" fmla="*/ 0 w 681"/>
                            <a:gd name="T13" fmla="*/ -133985 h 1418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681" h="1418">
                              <a:moveTo>
                                <a:pt x="0" y="0"/>
                              </a:moveTo>
                              <a:lnTo>
                                <a:pt x="0" y="363"/>
                              </a:lnTo>
                              <a:lnTo>
                                <a:pt x="332" y="709"/>
                              </a:lnTo>
                              <a:lnTo>
                                <a:pt x="0" y="1054"/>
                              </a:lnTo>
                              <a:lnTo>
                                <a:pt x="0" y="1417"/>
                              </a:lnTo>
                              <a:lnTo>
                                <a:pt x="680" y="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AD3B2" id="Freeform 229" o:spid="_x0000_s1026" style="position:absolute;margin-left:62.25pt;margin-top:-10.55pt;width:34.05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1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" path="m,l,363,332,709,,1054r,363l680,709,,xe" fillcolor="#fced00" stroked="f">
                <v:path arrowok="t" o:connecttype="custom" o:connectlocs="0,-85080475;0,61290200;133870700,200806050;0,339918675;0,486289350;274193000,200806050;0,-85080475" o:connectangles="0,0,0,0,0,0,0"/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251660288" behindDoc="0" locked="0" layoutInCell="1" allowOverlap="1" wp14:anchorId="0CC98FC4" wp14:editId="2B9CFBCB">
            <wp:simplePos x="0" y="0"/>
            <wp:positionH relativeFrom="page">
              <wp:posOffset>5843999</wp:posOffset>
            </wp:positionH>
            <wp:positionV relativeFrom="paragraph">
              <wp:posOffset>-513558</wp:posOffset>
            </wp:positionV>
            <wp:extent cx="1547999" cy="1284421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999" cy="128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92890"/>
          <w:sz w:val="64"/>
        </w:rPr>
        <w:t>RESOURCE 7.</w:t>
      </w:r>
      <w:r w:rsidR="00BC5838">
        <w:rPr>
          <w:b/>
          <w:color w:val="892890"/>
          <w:sz w:val="64"/>
        </w:rPr>
        <w:t>1</w:t>
      </w:r>
      <w:r>
        <w:rPr>
          <w:b/>
          <w:color w:val="892890"/>
          <w:sz w:val="64"/>
        </w:rPr>
        <w:t xml:space="preserve"> </w:t>
      </w:r>
      <w:r w:rsidR="00BC5838">
        <w:rPr>
          <w:b/>
          <w:color w:val="BD95C4"/>
          <w:sz w:val="64"/>
        </w:rPr>
        <w:t>COMMUNICATION</w:t>
      </w:r>
      <w:r w:rsidR="00BC5838">
        <w:rPr>
          <w:b/>
          <w:color w:val="BD95C4"/>
          <w:sz w:val="64"/>
        </w:rPr>
        <w:br/>
        <w:t>SUPPORT CARDS</w:t>
      </w:r>
    </w:p>
    <w:p w14:paraId="7D72E3A2" w14:textId="77777777" w:rsidR="00AB7F7C" w:rsidRDefault="00AB7F7C" w:rsidP="00AB7F7C">
      <w:pPr>
        <w:pStyle w:val="BodyText"/>
        <w:rPr>
          <w:b/>
          <w:sz w:val="20"/>
        </w:rPr>
      </w:pPr>
    </w:p>
    <w:p w14:paraId="3B93CBBB" w14:textId="77777777" w:rsidR="00AB7F7C" w:rsidRDefault="00AB7F7C" w:rsidP="00AB7F7C">
      <w:pPr>
        <w:pStyle w:val="BodyText"/>
        <w:spacing w:before="12"/>
        <w:rPr>
          <w:b/>
          <w:sz w:val="14"/>
        </w:rPr>
      </w:pPr>
    </w:p>
    <w:tbl>
      <w:tblPr>
        <w:tblW w:w="0" w:type="auto"/>
        <w:tblInd w:w="152" w:type="dxa"/>
        <w:tblBorders>
          <w:top w:val="dashed" w:sz="8" w:space="0" w:color="BD95C4"/>
          <w:left w:val="dashed" w:sz="8" w:space="0" w:color="BD95C4"/>
          <w:bottom w:val="dashed" w:sz="8" w:space="0" w:color="BD95C4"/>
          <w:right w:val="dashed" w:sz="8" w:space="0" w:color="BD95C4"/>
          <w:insideH w:val="dashed" w:sz="8" w:space="0" w:color="BD95C4"/>
          <w:insideV w:val="dashed" w:sz="8" w:space="0" w:color="BD95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4706"/>
      </w:tblGrid>
      <w:tr w:rsidR="00C202FB" w14:paraId="343E2357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5E259C65" w14:textId="7E6F3D2C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>EXTRA TIME – 25%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63EDC8D3" w14:textId="37199DD7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>TEACHER OF THE DEAF</w:t>
            </w:r>
          </w:p>
        </w:tc>
      </w:tr>
      <w:tr w:rsidR="00C202FB" w14:paraId="11F435C5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4EDE8E88" w14:textId="51CEA9B1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 xml:space="preserve">SPEECH-TO-TEXT </w:t>
            </w:r>
            <w:r>
              <w:rPr>
                <w:b/>
                <w:color w:val="87027B"/>
                <w:sz w:val="40"/>
              </w:rPr>
              <w:br/>
              <w:t>REPORTER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4B0ECDA6" w14:textId="392A77B8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>PHONE</w:t>
            </w:r>
            <w:r>
              <w:rPr>
                <w:b/>
                <w:color w:val="87027B"/>
                <w:sz w:val="40"/>
              </w:rPr>
              <w:br/>
              <w:t>AMPLIFIER</w:t>
            </w:r>
          </w:p>
        </w:tc>
      </w:tr>
      <w:tr w:rsidR="00C202FB" w14:paraId="4ED51A6B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60BF7F96" w14:textId="75F72CD4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>SUBTITLES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2D8E8019" w14:textId="05F5C55A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>DEAF AWARENESS</w:t>
            </w:r>
            <w:r>
              <w:rPr>
                <w:b/>
                <w:color w:val="87027B"/>
                <w:sz w:val="40"/>
              </w:rPr>
              <w:br/>
              <w:t>TRAINING</w:t>
            </w:r>
          </w:p>
        </w:tc>
      </w:tr>
    </w:tbl>
    <w:p w14:paraId="799989C9" w14:textId="77777777" w:rsidR="00AB7F7C" w:rsidRDefault="00AB7F7C" w:rsidP="00AB7F7C">
      <w:pPr>
        <w:spacing w:line="356" w:lineRule="exact"/>
        <w:rPr>
          <w:sz w:val="28"/>
        </w:rPr>
        <w:sectPr w:rsidR="00AB7F7C">
          <w:footerReference w:type="default" r:id="rId9"/>
          <w:pgSz w:w="11910" w:h="16840"/>
          <w:pgMar w:top="260" w:right="160" w:bottom="280" w:left="1120" w:header="0" w:footer="0" w:gutter="0"/>
          <w:cols w:space="720"/>
        </w:sectPr>
      </w:pPr>
    </w:p>
    <w:p w14:paraId="293AD5E8" w14:textId="77777777" w:rsidR="00AB7F7C" w:rsidRDefault="00AB7F7C" w:rsidP="00AB7F7C">
      <w:pPr>
        <w:pStyle w:val="BodyText"/>
        <w:rPr>
          <w:b/>
          <w:sz w:val="20"/>
        </w:rPr>
      </w:pPr>
    </w:p>
    <w:p w14:paraId="512CFE85" w14:textId="77777777" w:rsidR="00AB7F7C" w:rsidRDefault="00AB7F7C" w:rsidP="00AB7F7C">
      <w:pPr>
        <w:pStyle w:val="BodyText"/>
        <w:rPr>
          <w:b/>
          <w:sz w:val="20"/>
        </w:rPr>
      </w:pPr>
    </w:p>
    <w:tbl>
      <w:tblPr>
        <w:tblW w:w="0" w:type="auto"/>
        <w:tblInd w:w="152" w:type="dxa"/>
        <w:tblBorders>
          <w:top w:val="dashed" w:sz="8" w:space="0" w:color="BD95C4"/>
          <w:left w:val="dashed" w:sz="8" w:space="0" w:color="BD95C4"/>
          <w:bottom w:val="dashed" w:sz="8" w:space="0" w:color="BD95C4"/>
          <w:right w:val="dashed" w:sz="8" w:space="0" w:color="BD95C4"/>
          <w:insideH w:val="dashed" w:sz="8" w:space="0" w:color="BD95C4"/>
          <w:insideV w:val="dashed" w:sz="8" w:space="0" w:color="BD95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4706"/>
      </w:tblGrid>
      <w:tr w:rsidR="00C202FB" w14:paraId="132FB19E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65CE36D4" w14:textId="0C9B2E0C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>LIPSPEAKER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331A4E04" w14:textId="2A3E6199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 xml:space="preserve">AGENDA OR </w:t>
            </w:r>
            <w:r>
              <w:rPr>
                <w:b/>
                <w:color w:val="87027B"/>
                <w:sz w:val="40"/>
              </w:rPr>
              <w:br/>
              <w:t>TRANSCRIPT</w:t>
            </w:r>
          </w:p>
        </w:tc>
      </w:tr>
      <w:tr w:rsidR="00C202FB" w14:paraId="65FCC1FD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27BDBCC9" w14:textId="59701A41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>BRITISH SIGN</w:t>
            </w:r>
            <w:r>
              <w:rPr>
                <w:b/>
                <w:color w:val="87027B"/>
                <w:sz w:val="40"/>
              </w:rPr>
              <w:br/>
              <w:t>LANGUAGE</w:t>
            </w:r>
            <w:r>
              <w:rPr>
                <w:b/>
                <w:color w:val="87027B"/>
                <w:sz w:val="40"/>
              </w:rPr>
              <w:br/>
              <w:t>INTERPRETER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35004250" w14:textId="16DAEB27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>COMMUNICATION</w:t>
            </w:r>
            <w:r>
              <w:rPr>
                <w:b/>
                <w:color w:val="87027B"/>
                <w:sz w:val="40"/>
              </w:rPr>
              <w:br/>
              <w:t>SUPPORT WORKER</w:t>
            </w:r>
          </w:p>
        </w:tc>
      </w:tr>
      <w:tr w:rsidR="00C202FB" w14:paraId="49646FC3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2CAAF954" w14:textId="1E219F94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 xml:space="preserve">NOTETAKER </w:t>
            </w:r>
            <w:r>
              <w:rPr>
                <w:b/>
                <w:color w:val="87027B"/>
                <w:sz w:val="40"/>
              </w:rPr>
              <w:br/>
              <w:t xml:space="preserve">(WRITTEN OR </w:t>
            </w:r>
            <w:r>
              <w:rPr>
                <w:b/>
                <w:color w:val="87027B"/>
                <w:sz w:val="40"/>
              </w:rPr>
              <w:br/>
              <w:t>ELECTRONIC)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362BCD01" w14:textId="5748D7C7" w:rsidR="00C202FB" w:rsidRPr="00B25731" w:rsidRDefault="00C202FB" w:rsidP="00EB16D9">
            <w:pPr>
              <w:pStyle w:val="TableParagraph"/>
              <w:jc w:val="center"/>
              <w:rPr>
                <w:b/>
                <w:color w:val="87027B"/>
                <w:sz w:val="40"/>
              </w:rPr>
            </w:pPr>
            <w:r>
              <w:rPr>
                <w:b/>
                <w:color w:val="87027B"/>
                <w:sz w:val="40"/>
              </w:rPr>
              <w:t>RADIO AID</w:t>
            </w:r>
          </w:p>
        </w:tc>
      </w:tr>
    </w:tbl>
    <w:p w14:paraId="462D1AF8" w14:textId="77777777" w:rsidR="00AB7F7C" w:rsidRDefault="00AB7F7C" w:rsidP="00AB7F7C">
      <w:pPr>
        <w:pStyle w:val="BodyText"/>
        <w:rPr>
          <w:b/>
          <w:sz w:val="20"/>
        </w:rPr>
      </w:pPr>
    </w:p>
    <w:p w14:paraId="4B707017" w14:textId="77777777" w:rsidR="00AB7F7C" w:rsidRDefault="00AB7F7C" w:rsidP="00AB7F7C">
      <w:pPr>
        <w:pStyle w:val="BodyText"/>
        <w:rPr>
          <w:b/>
          <w:sz w:val="20"/>
        </w:rPr>
      </w:pPr>
    </w:p>
    <w:p w14:paraId="3388ED96" w14:textId="77777777" w:rsidR="00AB7F7C" w:rsidRDefault="00AB7F7C" w:rsidP="00AB7F7C">
      <w:pPr>
        <w:pStyle w:val="BodyText"/>
        <w:rPr>
          <w:b/>
          <w:sz w:val="20"/>
        </w:rPr>
      </w:pPr>
    </w:p>
    <w:p w14:paraId="270F550E" w14:textId="77777777" w:rsidR="00AB7F7C" w:rsidRDefault="00AB7F7C" w:rsidP="00AB7F7C">
      <w:pPr>
        <w:pStyle w:val="BodyText"/>
        <w:rPr>
          <w:b/>
          <w:sz w:val="20"/>
        </w:rPr>
      </w:pPr>
    </w:p>
    <w:p w14:paraId="123ED175" w14:textId="77777777" w:rsidR="00AB7F7C" w:rsidRDefault="00AB7F7C" w:rsidP="00AB7F7C">
      <w:pPr>
        <w:pStyle w:val="BodyText"/>
        <w:rPr>
          <w:b/>
          <w:sz w:val="20"/>
        </w:rPr>
      </w:pPr>
    </w:p>
    <w:p w14:paraId="0EF6210A" w14:textId="77777777" w:rsidR="00AB7F7C" w:rsidRDefault="00AB7F7C" w:rsidP="00AB7F7C">
      <w:pPr>
        <w:pStyle w:val="BodyText"/>
        <w:rPr>
          <w:b/>
          <w:sz w:val="20"/>
        </w:rPr>
      </w:pPr>
    </w:p>
    <w:p w14:paraId="135E4491" w14:textId="77777777" w:rsidR="00AB7F7C" w:rsidRDefault="00AB7F7C" w:rsidP="00AB7F7C">
      <w:pPr>
        <w:pStyle w:val="BodyText"/>
        <w:rPr>
          <w:b/>
          <w:sz w:val="20"/>
        </w:rPr>
      </w:pPr>
    </w:p>
    <w:p w14:paraId="2279308A" w14:textId="77777777" w:rsidR="00AB7F7C" w:rsidRDefault="00AB7F7C" w:rsidP="00AB7F7C">
      <w:pPr>
        <w:pStyle w:val="BodyText"/>
        <w:rPr>
          <w:b/>
          <w:sz w:val="20"/>
        </w:rPr>
      </w:pPr>
    </w:p>
    <w:p w14:paraId="1E47EB03" w14:textId="77777777" w:rsidR="00AB7F7C" w:rsidRDefault="00AB7F7C" w:rsidP="00AB7F7C">
      <w:pPr>
        <w:pStyle w:val="BodyText"/>
        <w:rPr>
          <w:b/>
          <w:sz w:val="20"/>
        </w:rPr>
      </w:pPr>
    </w:p>
    <w:p w14:paraId="480F9381" w14:textId="77777777" w:rsidR="00AB7F7C" w:rsidRDefault="00AB7F7C" w:rsidP="00AB7F7C">
      <w:pPr>
        <w:pStyle w:val="BodyText"/>
        <w:rPr>
          <w:b/>
          <w:sz w:val="20"/>
        </w:rPr>
      </w:pPr>
    </w:p>
    <w:p w14:paraId="189A854C" w14:textId="77777777" w:rsidR="00AB7F7C" w:rsidRDefault="00AB7F7C" w:rsidP="00AB7F7C">
      <w:pPr>
        <w:pStyle w:val="BodyText"/>
        <w:rPr>
          <w:b/>
          <w:sz w:val="20"/>
        </w:rPr>
      </w:pPr>
    </w:p>
    <w:p w14:paraId="7AF86862" w14:textId="77777777" w:rsidR="00AB7F7C" w:rsidRDefault="00AB7F7C" w:rsidP="00AB7F7C">
      <w:pPr>
        <w:pStyle w:val="BodyText"/>
        <w:rPr>
          <w:b/>
          <w:sz w:val="20"/>
        </w:rPr>
      </w:pPr>
    </w:p>
    <w:p w14:paraId="26C96526" w14:textId="77777777" w:rsidR="00AB7F7C" w:rsidRDefault="00AB7F7C" w:rsidP="00AB7F7C">
      <w:pPr>
        <w:pStyle w:val="BodyText"/>
        <w:rPr>
          <w:b/>
          <w:sz w:val="20"/>
        </w:rPr>
      </w:pPr>
    </w:p>
    <w:p w14:paraId="173A2BDD" w14:textId="77777777" w:rsidR="00AB7F7C" w:rsidRDefault="00AB7F7C" w:rsidP="00AB7F7C">
      <w:pPr>
        <w:pStyle w:val="BodyText"/>
        <w:rPr>
          <w:b/>
          <w:sz w:val="20"/>
        </w:rPr>
      </w:pPr>
    </w:p>
    <w:p w14:paraId="2DB17495" w14:textId="77777777" w:rsidR="00AB7F7C" w:rsidRDefault="00AB7F7C" w:rsidP="00AB7F7C">
      <w:pPr>
        <w:pStyle w:val="BodyText"/>
        <w:rPr>
          <w:b/>
          <w:sz w:val="20"/>
        </w:rPr>
      </w:pPr>
    </w:p>
    <w:p w14:paraId="0BD253EB" w14:textId="77777777" w:rsidR="00AB7F7C" w:rsidRDefault="00AB7F7C" w:rsidP="00AB7F7C">
      <w:pPr>
        <w:pStyle w:val="BodyText"/>
        <w:rPr>
          <w:b/>
          <w:sz w:val="20"/>
        </w:rPr>
      </w:pPr>
    </w:p>
    <w:p w14:paraId="1EEA2568" w14:textId="77777777" w:rsidR="00AB7F7C" w:rsidRDefault="00AB7F7C" w:rsidP="00AB7F7C">
      <w:pPr>
        <w:pStyle w:val="BodyText"/>
        <w:rPr>
          <w:b/>
          <w:sz w:val="20"/>
        </w:rPr>
      </w:pPr>
    </w:p>
    <w:p w14:paraId="17A9C1C1" w14:textId="77777777" w:rsidR="00AB7F7C" w:rsidRDefault="00AB7F7C" w:rsidP="00AB7F7C">
      <w:pPr>
        <w:pStyle w:val="BodyText"/>
        <w:rPr>
          <w:b/>
          <w:sz w:val="20"/>
        </w:rPr>
      </w:pPr>
    </w:p>
    <w:p w14:paraId="667ABAB7" w14:textId="77777777" w:rsidR="00AB7F7C" w:rsidRDefault="00AB7F7C" w:rsidP="00AB7F7C">
      <w:pPr>
        <w:pStyle w:val="BodyText"/>
        <w:rPr>
          <w:b/>
          <w:sz w:val="20"/>
        </w:rPr>
      </w:pPr>
    </w:p>
    <w:p w14:paraId="0D59E1C4" w14:textId="77777777" w:rsidR="00AB7F7C" w:rsidRDefault="00AB7F7C" w:rsidP="00AB7F7C">
      <w:pPr>
        <w:pStyle w:val="BodyText"/>
        <w:rPr>
          <w:b/>
          <w:sz w:val="20"/>
        </w:rPr>
      </w:pPr>
    </w:p>
    <w:p w14:paraId="4C36C32A" w14:textId="77777777" w:rsidR="00AB7F7C" w:rsidRDefault="00AB7F7C" w:rsidP="00AB7F7C">
      <w:pPr>
        <w:pStyle w:val="BodyText"/>
        <w:rPr>
          <w:b/>
          <w:sz w:val="20"/>
        </w:rPr>
      </w:pPr>
    </w:p>
    <w:p w14:paraId="6BEA0D7A" w14:textId="77777777" w:rsidR="00AB7F7C" w:rsidRDefault="00AB7F7C" w:rsidP="00AB7F7C">
      <w:pPr>
        <w:pStyle w:val="BodyText"/>
        <w:rPr>
          <w:b/>
          <w:sz w:val="20"/>
        </w:rPr>
      </w:pPr>
    </w:p>
    <w:p w14:paraId="0D13FEC1" w14:textId="77777777" w:rsidR="00AB7F7C" w:rsidRDefault="00AB7F7C" w:rsidP="00AB7F7C">
      <w:pPr>
        <w:pStyle w:val="BodyText"/>
        <w:rPr>
          <w:b/>
          <w:sz w:val="20"/>
        </w:rPr>
      </w:pPr>
    </w:p>
    <w:p w14:paraId="5320E849" w14:textId="77777777" w:rsidR="00AB7F7C" w:rsidRDefault="00AB7F7C" w:rsidP="00AB7F7C">
      <w:pPr>
        <w:pStyle w:val="BodyText"/>
        <w:rPr>
          <w:b/>
          <w:sz w:val="20"/>
        </w:rPr>
      </w:pPr>
    </w:p>
    <w:p w14:paraId="307C1EDF" w14:textId="77777777" w:rsidR="00AB7F7C" w:rsidRDefault="00AB7F7C" w:rsidP="00AB7F7C">
      <w:pPr>
        <w:pStyle w:val="BodyText"/>
        <w:spacing w:before="8"/>
        <w:rPr>
          <w:b/>
          <w:sz w:val="29"/>
        </w:rPr>
      </w:pPr>
    </w:p>
    <w:p w14:paraId="24B92F80" w14:textId="77777777" w:rsidR="00AB7F7C" w:rsidRDefault="00AB7F7C" w:rsidP="00AB7F7C">
      <w:pPr>
        <w:pStyle w:val="BodyText"/>
        <w:spacing w:before="33"/>
        <w:ind w:left="135"/>
        <w:rPr>
          <w:color w:val="231F20"/>
        </w:rPr>
      </w:pPr>
    </w:p>
    <w:p w14:paraId="6F5FF6D9" w14:textId="77777777" w:rsidR="00AB7F7C" w:rsidRDefault="00AB7F7C" w:rsidP="00AB7F7C">
      <w:pPr>
        <w:pStyle w:val="BodyText"/>
        <w:spacing w:before="33"/>
        <w:ind w:left="135"/>
        <w:rPr>
          <w:color w:val="231F20"/>
        </w:rPr>
      </w:pPr>
    </w:p>
    <w:p w14:paraId="4F8DC942" w14:textId="77777777" w:rsidR="00AB7F7C" w:rsidRDefault="00AB7F7C" w:rsidP="00AB7F7C">
      <w:pPr>
        <w:pStyle w:val="BodyText"/>
        <w:spacing w:before="33"/>
        <w:ind w:left="135"/>
        <w:rPr>
          <w:color w:val="231F20"/>
        </w:rPr>
      </w:pPr>
    </w:p>
    <w:p w14:paraId="0D6ECE82" w14:textId="77777777" w:rsidR="00AB7F7C" w:rsidRDefault="00AB7F7C" w:rsidP="00AB7F7C">
      <w:pPr>
        <w:pStyle w:val="BodyText"/>
        <w:spacing w:before="33"/>
        <w:ind w:left="135"/>
        <w:rPr>
          <w:color w:val="231F20"/>
        </w:rPr>
      </w:pPr>
    </w:p>
    <w:p w14:paraId="1AB375C5" w14:textId="77777777" w:rsidR="004D238D" w:rsidRDefault="004D238D" w:rsidP="00AB7F7C"/>
    <w:p w14:paraId="7D56C756" w14:textId="657A6971" w:rsidR="004D238D" w:rsidRDefault="004D238D" w:rsidP="00AB7F7C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42BF935" wp14:editId="3F06A354">
            <wp:simplePos x="0" y="0"/>
            <wp:positionH relativeFrom="column">
              <wp:posOffset>-709295</wp:posOffset>
            </wp:positionH>
            <wp:positionV relativeFrom="paragraph">
              <wp:posOffset>-689610</wp:posOffset>
            </wp:positionV>
            <wp:extent cx="7560000" cy="10574043"/>
            <wp:effectExtent l="0" t="0" r="3175" b="0"/>
            <wp:wrapNone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7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5198A" w14:textId="0242C4DC" w:rsidR="004D238D" w:rsidRDefault="004D238D" w:rsidP="00AB7F7C"/>
    <w:p w14:paraId="4EDE6365" w14:textId="77777777" w:rsidR="004D238D" w:rsidRDefault="004D238D" w:rsidP="00AB7F7C"/>
    <w:p w14:paraId="14D3B52B" w14:textId="77777777" w:rsidR="004D238D" w:rsidRDefault="004D238D" w:rsidP="00AB7F7C"/>
    <w:p w14:paraId="79D324F5" w14:textId="77777777" w:rsidR="004D238D" w:rsidRDefault="004D238D" w:rsidP="00AB7F7C"/>
    <w:p w14:paraId="427E386E" w14:textId="77777777" w:rsidR="004D238D" w:rsidRDefault="004D238D" w:rsidP="00AB7F7C"/>
    <w:p w14:paraId="7D283487" w14:textId="77777777" w:rsidR="004D238D" w:rsidRDefault="004D238D" w:rsidP="00AB7F7C"/>
    <w:p w14:paraId="23050F77" w14:textId="77777777" w:rsidR="004D238D" w:rsidRDefault="004D238D" w:rsidP="00AB7F7C"/>
    <w:p w14:paraId="6B66AA4F" w14:textId="77777777" w:rsidR="004D238D" w:rsidRDefault="004D238D" w:rsidP="00AB7F7C"/>
    <w:p w14:paraId="15E620D0" w14:textId="77777777" w:rsidR="004D238D" w:rsidRDefault="004D238D" w:rsidP="00AB7F7C"/>
    <w:p w14:paraId="74089892" w14:textId="77777777" w:rsidR="004D238D" w:rsidRDefault="004D238D" w:rsidP="00AB7F7C"/>
    <w:p w14:paraId="7C70301A" w14:textId="77777777" w:rsidR="004D238D" w:rsidRDefault="004D238D" w:rsidP="00AB7F7C"/>
    <w:p w14:paraId="47DB4980" w14:textId="77777777" w:rsidR="004D238D" w:rsidRDefault="004D238D" w:rsidP="00AB7F7C"/>
    <w:p w14:paraId="7DA2186A" w14:textId="77777777" w:rsidR="004D238D" w:rsidRDefault="004D238D" w:rsidP="00AB7F7C"/>
    <w:p w14:paraId="72E1EFE2" w14:textId="77777777" w:rsidR="004D238D" w:rsidRDefault="004D238D" w:rsidP="00AB7F7C"/>
    <w:p w14:paraId="407DBF6F" w14:textId="77777777" w:rsidR="004D238D" w:rsidRDefault="004D238D" w:rsidP="00AB7F7C"/>
    <w:p w14:paraId="4CCFD85F" w14:textId="77777777" w:rsidR="004D238D" w:rsidRDefault="004D238D" w:rsidP="00AB7F7C"/>
    <w:p w14:paraId="648A3118" w14:textId="77777777" w:rsidR="004D238D" w:rsidRDefault="004D238D" w:rsidP="00AB7F7C"/>
    <w:p w14:paraId="6C5B0191" w14:textId="77777777" w:rsidR="004D238D" w:rsidRDefault="004D238D" w:rsidP="00AB7F7C"/>
    <w:p w14:paraId="2056C763" w14:textId="77777777" w:rsidR="004D238D" w:rsidRDefault="004D238D" w:rsidP="00AB7F7C"/>
    <w:p w14:paraId="7B282633" w14:textId="77777777" w:rsidR="004D238D" w:rsidRDefault="004D238D" w:rsidP="00AB7F7C"/>
    <w:p w14:paraId="307D99BC" w14:textId="77777777" w:rsidR="004D238D" w:rsidRDefault="004D238D" w:rsidP="00AB7F7C"/>
    <w:p w14:paraId="044CB56F" w14:textId="77777777" w:rsidR="004D238D" w:rsidRDefault="004D238D" w:rsidP="00AB7F7C"/>
    <w:p w14:paraId="5AABBAE5" w14:textId="77777777" w:rsidR="004D238D" w:rsidRDefault="004D238D" w:rsidP="00AB7F7C"/>
    <w:p w14:paraId="3DF86834" w14:textId="77777777" w:rsidR="004D238D" w:rsidRDefault="004D238D" w:rsidP="00AB7F7C"/>
    <w:p w14:paraId="267EB75C" w14:textId="77777777" w:rsidR="004D238D" w:rsidRDefault="004D238D" w:rsidP="00AB7F7C"/>
    <w:p w14:paraId="326A3D3E" w14:textId="77777777" w:rsidR="004D238D" w:rsidRDefault="004D238D" w:rsidP="00AB7F7C"/>
    <w:p w14:paraId="4404AE0B" w14:textId="77777777" w:rsidR="004D238D" w:rsidRDefault="004D238D" w:rsidP="00AB7F7C"/>
    <w:p w14:paraId="429079E2" w14:textId="77777777" w:rsidR="004D238D" w:rsidRDefault="004D238D" w:rsidP="00AB7F7C"/>
    <w:p w14:paraId="1D0F0E20" w14:textId="77777777" w:rsidR="004D238D" w:rsidRDefault="004D238D" w:rsidP="00AB7F7C"/>
    <w:p w14:paraId="6D140E15" w14:textId="77777777" w:rsidR="004D238D" w:rsidRDefault="004D238D" w:rsidP="00AB7F7C"/>
    <w:p w14:paraId="3B0D4728" w14:textId="77777777" w:rsidR="004D238D" w:rsidRDefault="004D238D" w:rsidP="00AB7F7C"/>
    <w:p w14:paraId="61C9DA73" w14:textId="77777777" w:rsidR="004D238D" w:rsidRDefault="004D238D" w:rsidP="00AB7F7C"/>
    <w:p w14:paraId="6008A549" w14:textId="77777777" w:rsidR="004D238D" w:rsidRDefault="004D238D" w:rsidP="00AB7F7C"/>
    <w:p w14:paraId="5E69A930" w14:textId="77777777" w:rsidR="004D238D" w:rsidRDefault="004D238D" w:rsidP="00AB7F7C"/>
    <w:p w14:paraId="2617F5D1" w14:textId="77777777" w:rsidR="004D238D" w:rsidRDefault="004D238D" w:rsidP="00AB7F7C"/>
    <w:p w14:paraId="6C39CD85" w14:textId="77777777" w:rsidR="004D238D" w:rsidRDefault="004D238D" w:rsidP="00AB7F7C"/>
    <w:p w14:paraId="6F6BB8CC" w14:textId="77777777" w:rsidR="004D238D" w:rsidRDefault="004D238D" w:rsidP="00AB7F7C"/>
    <w:p w14:paraId="3BD37E79" w14:textId="77777777" w:rsidR="004D238D" w:rsidRDefault="004D238D" w:rsidP="00AB7F7C"/>
    <w:p w14:paraId="2C892EE1" w14:textId="77777777" w:rsidR="004D238D" w:rsidRDefault="004D238D" w:rsidP="00AB7F7C"/>
    <w:p w14:paraId="73813E7B" w14:textId="77777777" w:rsidR="004D238D" w:rsidRDefault="004D238D" w:rsidP="00AB7F7C"/>
    <w:p w14:paraId="7B19B235" w14:textId="77777777" w:rsidR="004D238D" w:rsidRDefault="004D238D" w:rsidP="00AB7F7C"/>
    <w:p w14:paraId="7C613A73" w14:textId="77777777" w:rsidR="004D238D" w:rsidRDefault="004D238D" w:rsidP="00AB7F7C"/>
    <w:p w14:paraId="28158823" w14:textId="77777777" w:rsidR="004D238D" w:rsidRDefault="004D238D" w:rsidP="00AB7F7C"/>
    <w:p w14:paraId="73785D14" w14:textId="77777777" w:rsidR="004D238D" w:rsidRDefault="004D238D" w:rsidP="00AB7F7C"/>
    <w:p w14:paraId="3779E635" w14:textId="77777777" w:rsidR="004D238D" w:rsidRDefault="004D238D" w:rsidP="00AB7F7C"/>
    <w:p w14:paraId="2F9FBB41" w14:textId="77777777" w:rsidR="004D238D" w:rsidRDefault="004D238D" w:rsidP="00AB7F7C"/>
    <w:p w14:paraId="20A0BF8F" w14:textId="77777777" w:rsidR="004D238D" w:rsidRDefault="004D238D" w:rsidP="00AB7F7C"/>
    <w:p w14:paraId="57A16D3A" w14:textId="77777777" w:rsidR="004D238D" w:rsidRDefault="004D238D" w:rsidP="00AB7F7C"/>
    <w:p w14:paraId="770081E9" w14:textId="77777777" w:rsidR="004D238D" w:rsidRDefault="004D238D" w:rsidP="00AB7F7C"/>
    <w:p w14:paraId="25AEA4AF" w14:textId="77777777" w:rsidR="004D238D" w:rsidRDefault="004D238D" w:rsidP="00AB7F7C"/>
    <w:p w14:paraId="24E08FDD" w14:textId="77777777" w:rsidR="004D238D" w:rsidRDefault="004D238D" w:rsidP="00AB7F7C"/>
    <w:p w14:paraId="3B94E684" w14:textId="77777777" w:rsidR="004D238D" w:rsidRDefault="004D238D" w:rsidP="00AB7F7C"/>
    <w:p w14:paraId="1A9D1336" w14:textId="77777777" w:rsidR="004D238D" w:rsidRDefault="004D238D" w:rsidP="00AB7F7C"/>
    <w:p w14:paraId="10717C06" w14:textId="77777777" w:rsidR="004D238D" w:rsidRDefault="004D238D" w:rsidP="00AB7F7C"/>
    <w:p w14:paraId="2B52FA1B" w14:textId="625A92AC" w:rsidR="004D238D" w:rsidRDefault="004D238D" w:rsidP="00AB7F7C"/>
    <w:p w14:paraId="47B9BABC" w14:textId="385BC835" w:rsidR="004D238D" w:rsidRDefault="004D238D" w:rsidP="00AB7F7C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41C7B69" wp14:editId="209F6B24">
            <wp:simplePos x="0" y="0"/>
            <wp:positionH relativeFrom="column">
              <wp:posOffset>-709295</wp:posOffset>
            </wp:positionH>
            <wp:positionV relativeFrom="paragraph">
              <wp:posOffset>-410845</wp:posOffset>
            </wp:positionV>
            <wp:extent cx="7560000" cy="10844297"/>
            <wp:effectExtent l="0" t="0" r="3175" b="0"/>
            <wp:wrapNone/>
            <wp:docPr id="5" name="Picture 5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ind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4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7FF45" w14:textId="6438D45A" w:rsidR="004D238D" w:rsidRDefault="004D238D" w:rsidP="00AB7F7C"/>
    <w:p w14:paraId="73377C2D" w14:textId="32A3B160" w:rsidR="004D238D" w:rsidRDefault="004D238D" w:rsidP="00AB7F7C"/>
    <w:p w14:paraId="4CD8806C" w14:textId="28C39331" w:rsidR="004D238D" w:rsidRDefault="004D238D" w:rsidP="00AB7F7C"/>
    <w:p w14:paraId="71F27E1D" w14:textId="7EDD0B07" w:rsidR="004D238D" w:rsidRDefault="004D238D" w:rsidP="00AB7F7C"/>
    <w:p w14:paraId="00FD0C59" w14:textId="06CF6F1A" w:rsidR="004D238D" w:rsidRDefault="004D238D" w:rsidP="00AB7F7C"/>
    <w:p w14:paraId="5EE5F7D6" w14:textId="3761A559" w:rsidR="004D238D" w:rsidRDefault="004D238D" w:rsidP="00AB7F7C"/>
    <w:p w14:paraId="381105F9" w14:textId="001EF59B" w:rsidR="004D238D" w:rsidRDefault="004D238D" w:rsidP="00AB7F7C"/>
    <w:p w14:paraId="3EC0EE1C" w14:textId="0A7B87DC" w:rsidR="004D238D" w:rsidRDefault="004D238D" w:rsidP="00AB7F7C"/>
    <w:p w14:paraId="4017C310" w14:textId="6AA302DE" w:rsidR="004D238D" w:rsidRDefault="004D238D" w:rsidP="00AB7F7C"/>
    <w:p w14:paraId="0AB1F87C" w14:textId="68966DDC" w:rsidR="004D238D" w:rsidRDefault="004D238D" w:rsidP="00AB7F7C"/>
    <w:p w14:paraId="6E016F54" w14:textId="4818E49F" w:rsidR="004D238D" w:rsidRDefault="004D238D" w:rsidP="00AB7F7C"/>
    <w:p w14:paraId="7E079262" w14:textId="0387A5A7" w:rsidR="004D238D" w:rsidRDefault="004D238D" w:rsidP="00AB7F7C"/>
    <w:p w14:paraId="05EAA873" w14:textId="164D00C6" w:rsidR="004D238D" w:rsidRDefault="004D238D" w:rsidP="00AB7F7C"/>
    <w:p w14:paraId="232359DD" w14:textId="1E3B3407" w:rsidR="004D238D" w:rsidRDefault="004D238D" w:rsidP="00AB7F7C"/>
    <w:p w14:paraId="6047A19F" w14:textId="371029A1" w:rsidR="004D238D" w:rsidRDefault="004D238D" w:rsidP="00AB7F7C"/>
    <w:p w14:paraId="0219C94D" w14:textId="324C5136" w:rsidR="004D238D" w:rsidRDefault="004D238D" w:rsidP="00AB7F7C"/>
    <w:p w14:paraId="34D44DFA" w14:textId="4FC033A1" w:rsidR="004D238D" w:rsidRDefault="004D238D" w:rsidP="00AB7F7C"/>
    <w:p w14:paraId="1B899017" w14:textId="07698BB7" w:rsidR="004D238D" w:rsidRDefault="004D238D" w:rsidP="00AB7F7C"/>
    <w:p w14:paraId="77219849" w14:textId="5EDC1A2F" w:rsidR="004D238D" w:rsidRDefault="004D238D" w:rsidP="00AB7F7C"/>
    <w:p w14:paraId="3CE56C0B" w14:textId="486EBC36" w:rsidR="004D238D" w:rsidRDefault="004D238D" w:rsidP="00AB7F7C"/>
    <w:p w14:paraId="5B3731C4" w14:textId="6F7D1759" w:rsidR="004D238D" w:rsidRDefault="004D238D" w:rsidP="00AB7F7C"/>
    <w:p w14:paraId="2CF5A7CC" w14:textId="6732F754" w:rsidR="004D238D" w:rsidRDefault="004D238D" w:rsidP="00AB7F7C"/>
    <w:p w14:paraId="29473087" w14:textId="2B1D6ACF" w:rsidR="004D238D" w:rsidRDefault="004D238D" w:rsidP="00AB7F7C"/>
    <w:p w14:paraId="229750C8" w14:textId="2202CA5F" w:rsidR="004D238D" w:rsidRDefault="004D238D" w:rsidP="00AB7F7C"/>
    <w:p w14:paraId="601A5D73" w14:textId="6E7FF4CB" w:rsidR="004D238D" w:rsidRDefault="004D238D" w:rsidP="00AB7F7C"/>
    <w:p w14:paraId="3DDEFECA" w14:textId="2EE16CB7" w:rsidR="004D238D" w:rsidRDefault="004D238D" w:rsidP="00AB7F7C"/>
    <w:p w14:paraId="19148073" w14:textId="429078B2" w:rsidR="004D238D" w:rsidRDefault="004D238D" w:rsidP="00AB7F7C"/>
    <w:p w14:paraId="3B7311FE" w14:textId="48860222" w:rsidR="004D238D" w:rsidRDefault="004D238D" w:rsidP="00AB7F7C"/>
    <w:p w14:paraId="580CA96B" w14:textId="78CC4A41" w:rsidR="004D238D" w:rsidRDefault="004D238D" w:rsidP="00AB7F7C"/>
    <w:p w14:paraId="50499E64" w14:textId="334E490E" w:rsidR="004D238D" w:rsidRDefault="004D238D" w:rsidP="00AB7F7C"/>
    <w:p w14:paraId="5D55790C" w14:textId="3311AED5" w:rsidR="004D238D" w:rsidRDefault="004D238D" w:rsidP="00AB7F7C"/>
    <w:p w14:paraId="486CE351" w14:textId="14596E46" w:rsidR="004D238D" w:rsidRDefault="004D238D" w:rsidP="00AB7F7C"/>
    <w:p w14:paraId="45E830B9" w14:textId="77A1F302" w:rsidR="004D238D" w:rsidRDefault="004D238D" w:rsidP="00AB7F7C"/>
    <w:p w14:paraId="1AF490B6" w14:textId="336048B2" w:rsidR="004D238D" w:rsidRDefault="004D238D" w:rsidP="00AB7F7C"/>
    <w:p w14:paraId="0FD19F72" w14:textId="77DE9687" w:rsidR="004D238D" w:rsidRDefault="004D238D" w:rsidP="00AB7F7C"/>
    <w:p w14:paraId="3141A923" w14:textId="3F02735D" w:rsidR="004D238D" w:rsidRDefault="004D238D" w:rsidP="00AB7F7C"/>
    <w:p w14:paraId="5C1093D8" w14:textId="0304B63D" w:rsidR="004D238D" w:rsidRDefault="004D238D" w:rsidP="00AB7F7C"/>
    <w:p w14:paraId="66D003CC" w14:textId="552E8772" w:rsidR="004D238D" w:rsidRDefault="004D238D" w:rsidP="00AB7F7C"/>
    <w:p w14:paraId="750F0531" w14:textId="5C470E67" w:rsidR="004D238D" w:rsidRDefault="004D238D" w:rsidP="00AB7F7C"/>
    <w:p w14:paraId="2D006AF3" w14:textId="0413A47A" w:rsidR="004D238D" w:rsidRDefault="004D238D" w:rsidP="00AB7F7C"/>
    <w:p w14:paraId="009998A4" w14:textId="1F818786" w:rsidR="004D238D" w:rsidRDefault="004D238D" w:rsidP="00AB7F7C"/>
    <w:p w14:paraId="4738DF25" w14:textId="6BD56E03" w:rsidR="004D238D" w:rsidRDefault="004D238D" w:rsidP="00AB7F7C"/>
    <w:p w14:paraId="75EA49E5" w14:textId="3821CA1B" w:rsidR="004D238D" w:rsidRDefault="004D238D" w:rsidP="00AB7F7C"/>
    <w:p w14:paraId="035347A7" w14:textId="2CF07CFA" w:rsidR="004D238D" w:rsidRDefault="004D238D" w:rsidP="00AB7F7C"/>
    <w:p w14:paraId="20F75C37" w14:textId="4C9968D8" w:rsidR="004D238D" w:rsidRDefault="004D238D" w:rsidP="00AB7F7C"/>
    <w:p w14:paraId="34580F85" w14:textId="31582E1E" w:rsidR="004D238D" w:rsidRDefault="004D238D" w:rsidP="00AB7F7C"/>
    <w:p w14:paraId="1EEE15B5" w14:textId="2EC38E4E" w:rsidR="004D238D" w:rsidRDefault="004D238D" w:rsidP="00AB7F7C"/>
    <w:p w14:paraId="1F37201A" w14:textId="20D75027" w:rsidR="004D238D" w:rsidRDefault="004D238D" w:rsidP="00AB7F7C"/>
    <w:p w14:paraId="7F2A9F50" w14:textId="212EB447" w:rsidR="004D238D" w:rsidRDefault="004D238D" w:rsidP="00AB7F7C"/>
    <w:p w14:paraId="17C6D725" w14:textId="423867A1" w:rsidR="004D238D" w:rsidRDefault="004D238D" w:rsidP="00AB7F7C"/>
    <w:p w14:paraId="08EC6661" w14:textId="70205760" w:rsidR="004D238D" w:rsidRDefault="004D238D" w:rsidP="00AB7F7C"/>
    <w:p w14:paraId="23C4EA4C" w14:textId="545D3927" w:rsidR="004D238D" w:rsidRDefault="004D238D" w:rsidP="00AB7F7C"/>
    <w:p w14:paraId="17667B51" w14:textId="5195865A" w:rsidR="004D238D" w:rsidRDefault="004D238D" w:rsidP="00AB7F7C"/>
    <w:p w14:paraId="704FFFD0" w14:textId="4815B597" w:rsidR="004D238D" w:rsidRDefault="004D238D" w:rsidP="00AB7F7C"/>
    <w:p w14:paraId="03E43268" w14:textId="646E7D5F" w:rsidR="004D238D" w:rsidRDefault="004D238D" w:rsidP="00AB7F7C"/>
    <w:p w14:paraId="7DCC8B30" w14:textId="2B049CEF" w:rsidR="004D238D" w:rsidRDefault="004D238D" w:rsidP="00AB7F7C"/>
    <w:p w14:paraId="6B055743" w14:textId="46F18865" w:rsidR="004D238D" w:rsidRDefault="004D238D" w:rsidP="00AB7F7C"/>
    <w:p w14:paraId="3B0A69A0" w14:textId="1982FE49" w:rsidR="004D238D" w:rsidRDefault="004D238D" w:rsidP="00AB7F7C"/>
    <w:p w14:paraId="51620438" w14:textId="2770CC78" w:rsidR="004D238D" w:rsidRDefault="004D238D" w:rsidP="00AB7F7C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D60ECF0" wp14:editId="24C4FF54">
            <wp:simplePos x="0" y="0"/>
            <wp:positionH relativeFrom="column">
              <wp:posOffset>-709295</wp:posOffset>
            </wp:positionH>
            <wp:positionV relativeFrom="paragraph">
              <wp:posOffset>-287020</wp:posOffset>
            </wp:positionV>
            <wp:extent cx="7560000" cy="10596802"/>
            <wp:effectExtent l="0" t="0" r="3175" b="0"/>
            <wp:wrapNone/>
            <wp:docPr id="6" name="Picture 6" descr="A group of people standing in front of a tv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tanding in front of a tv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9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C4ED2" w14:textId="620B31AF" w:rsidR="004D238D" w:rsidRDefault="004D238D" w:rsidP="00AB7F7C"/>
    <w:p w14:paraId="627DF936" w14:textId="15CE8960" w:rsidR="004D238D" w:rsidRDefault="004D238D" w:rsidP="00AB7F7C"/>
    <w:p w14:paraId="2F78EBE9" w14:textId="4CFF20C9" w:rsidR="004D238D" w:rsidRDefault="004D238D" w:rsidP="00AB7F7C"/>
    <w:p w14:paraId="7299A25F" w14:textId="0AF7112C" w:rsidR="004D238D" w:rsidRDefault="004D238D" w:rsidP="00AB7F7C"/>
    <w:p w14:paraId="435A85CC" w14:textId="02CBC186" w:rsidR="004D238D" w:rsidRDefault="004D238D" w:rsidP="00AB7F7C"/>
    <w:p w14:paraId="5DCBE00F" w14:textId="715F89FF" w:rsidR="004D238D" w:rsidRDefault="004D238D" w:rsidP="00AB7F7C"/>
    <w:p w14:paraId="793DF7B7" w14:textId="59551FE4" w:rsidR="004D238D" w:rsidRDefault="004D238D" w:rsidP="00AB7F7C"/>
    <w:p w14:paraId="31B543C6" w14:textId="11F5C385" w:rsidR="004D238D" w:rsidRDefault="004D238D" w:rsidP="00AB7F7C"/>
    <w:p w14:paraId="1C5A8ED3" w14:textId="5925EF65" w:rsidR="004D238D" w:rsidRDefault="004D238D" w:rsidP="00AB7F7C"/>
    <w:p w14:paraId="1F5DDF1E" w14:textId="6F454B2D" w:rsidR="004D238D" w:rsidRDefault="004D238D" w:rsidP="00AB7F7C"/>
    <w:p w14:paraId="5061EFEA" w14:textId="583DB381" w:rsidR="004D238D" w:rsidRDefault="004D238D" w:rsidP="00AB7F7C"/>
    <w:p w14:paraId="521C515A" w14:textId="2369BC58" w:rsidR="004D238D" w:rsidRDefault="004D238D" w:rsidP="00AB7F7C"/>
    <w:p w14:paraId="2A6B3CDC" w14:textId="6F0A82EF" w:rsidR="004D238D" w:rsidRDefault="004D238D" w:rsidP="00AB7F7C"/>
    <w:p w14:paraId="014E01D1" w14:textId="28A84D20" w:rsidR="004D238D" w:rsidRDefault="004D238D" w:rsidP="00AB7F7C"/>
    <w:p w14:paraId="5BA37FD1" w14:textId="2A6B6D4D" w:rsidR="004D238D" w:rsidRDefault="004D238D" w:rsidP="00AB7F7C"/>
    <w:p w14:paraId="764CE236" w14:textId="7E8F1724" w:rsidR="004D238D" w:rsidRDefault="004D238D" w:rsidP="00AB7F7C"/>
    <w:p w14:paraId="5277C513" w14:textId="57D053A0" w:rsidR="004D238D" w:rsidRDefault="004D238D" w:rsidP="00AB7F7C"/>
    <w:p w14:paraId="6E250647" w14:textId="1D6EB3E0" w:rsidR="004D238D" w:rsidRDefault="004D238D" w:rsidP="00AB7F7C"/>
    <w:p w14:paraId="3AF76960" w14:textId="409248EA" w:rsidR="004D238D" w:rsidRDefault="004D238D" w:rsidP="00AB7F7C"/>
    <w:p w14:paraId="470405F6" w14:textId="006576C1" w:rsidR="004D238D" w:rsidRDefault="004D238D" w:rsidP="00AB7F7C"/>
    <w:p w14:paraId="4F89690F" w14:textId="65903EF6" w:rsidR="004D238D" w:rsidRDefault="004D238D" w:rsidP="00AB7F7C"/>
    <w:p w14:paraId="69CC5BC6" w14:textId="5FE9B729" w:rsidR="004D238D" w:rsidRDefault="004D238D" w:rsidP="00AB7F7C"/>
    <w:p w14:paraId="24247FE1" w14:textId="274AA85E" w:rsidR="004D238D" w:rsidRDefault="004D238D" w:rsidP="00AB7F7C"/>
    <w:p w14:paraId="7629D884" w14:textId="3E642CE6" w:rsidR="004D238D" w:rsidRDefault="004D238D" w:rsidP="00AB7F7C"/>
    <w:p w14:paraId="241B5197" w14:textId="4715E61F" w:rsidR="004D238D" w:rsidRDefault="004D238D" w:rsidP="00AB7F7C"/>
    <w:p w14:paraId="2E2A0C0E" w14:textId="1E1D31EE" w:rsidR="004D238D" w:rsidRDefault="004D238D" w:rsidP="00AB7F7C"/>
    <w:p w14:paraId="61113DD1" w14:textId="6D7D6A44" w:rsidR="004D238D" w:rsidRDefault="004D238D" w:rsidP="00AB7F7C"/>
    <w:p w14:paraId="7F62AFC1" w14:textId="07FD8577" w:rsidR="004D238D" w:rsidRDefault="004D238D" w:rsidP="00AB7F7C"/>
    <w:p w14:paraId="23F5CD92" w14:textId="27DC1B61" w:rsidR="004D238D" w:rsidRDefault="004D238D" w:rsidP="00AB7F7C"/>
    <w:p w14:paraId="42131AB3" w14:textId="71F42349" w:rsidR="004D238D" w:rsidRDefault="004D238D" w:rsidP="00AB7F7C"/>
    <w:p w14:paraId="3DFA94B1" w14:textId="512716CD" w:rsidR="004D238D" w:rsidRDefault="004D238D" w:rsidP="00AB7F7C"/>
    <w:p w14:paraId="63A2A1C5" w14:textId="7124E099" w:rsidR="004D238D" w:rsidRDefault="004D238D" w:rsidP="00AB7F7C"/>
    <w:p w14:paraId="2EC94C36" w14:textId="7B7D8C8E" w:rsidR="004D238D" w:rsidRDefault="004D238D" w:rsidP="00AB7F7C"/>
    <w:p w14:paraId="1A8614BB" w14:textId="24D60833" w:rsidR="004D238D" w:rsidRDefault="004D238D" w:rsidP="00AB7F7C"/>
    <w:p w14:paraId="42056432" w14:textId="63E19992" w:rsidR="004D238D" w:rsidRDefault="004D238D" w:rsidP="00AB7F7C"/>
    <w:p w14:paraId="60CD53D9" w14:textId="4016958E" w:rsidR="004D238D" w:rsidRDefault="004D238D" w:rsidP="00AB7F7C"/>
    <w:p w14:paraId="3D744DBD" w14:textId="31D72DBE" w:rsidR="004D238D" w:rsidRDefault="004D238D" w:rsidP="00AB7F7C"/>
    <w:p w14:paraId="2702A2F3" w14:textId="2B31FE59" w:rsidR="004D238D" w:rsidRDefault="004D238D" w:rsidP="00AB7F7C"/>
    <w:p w14:paraId="37F76D68" w14:textId="2A2CF6CA" w:rsidR="004D238D" w:rsidRDefault="004D238D" w:rsidP="00AB7F7C"/>
    <w:p w14:paraId="1A046C37" w14:textId="36B842BD" w:rsidR="004D238D" w:rsidRDefault="004D238D" w:rsidP="00AB7F7C"/>
    <w:p w14:paraId="55E50E72" w14:textId="4F6817AF" w:rsidR="004D238D" w:rsidRDefault="004D238D" w:rsidP="00AB7F7C"/>
    <w:p w14:paraId="67618078" w14:textId="228A6B04" w:rsidR="004D238D" w:rsidRDefault="004D238D" w:rsidP="00AB7F7C"/>
    <w:p w14:paraId="33382FC0" w14:textId="0D8CB48A" w:rsidR="004D238D" w:rsidRDefault="004D238D" w:rsidP="00AB7F7C"/>
    <w:p w14:paraId="69F6D92A" w14:textId="3DF60197" w:rsidR="004D238D" w:rsidRDefault="004D238D" w:rsidP="00AB7F7C"/>
    <w:p w14:paraId="21A7D5D3" w14:textId="3EC2BC92" w:rsidR="004D238D" w:rsidRDefault="004D238D" w:rsidP="00AB7F7C"/>
    <w:p w14:paraId="4FC8FA5D" w14:textId="6C39AD01" w:rsidR="004D238D" w:rsidRDefault="004D238D" w:rsidP="00AB7F7C"/>
    <w:p w14:paraId="7BAEFCCA" w14:textId="0324D449" w:rsidR="004D238D" w:rsidRDefault="004D238D" w:rsidP="00AB7F7C"/>
    <w:p w14:paraId="36F0B496" w14:textId="4B4C9D95" w:rsidR="004D238D" w:rsidRDefault="004D238D" w:rsidP="00AB7F7C"/>
    <w:p w14:paraId="55464BB9" w14:textId="04D3D5F2" w:rsidR="004D238D" w:rsidRDefault="004D238D" w:rsidP="00AB7F7C"/>
    <w:p w14:paraId="4DC3614E" w14:textId="5B78D69C" w:rsidR="004D238D" w:rsidRDefault="004D238D" w:rsidP="00AB7F7C"/>
    <w:p w14:paraId="45CE0061" w14:textId="0AF15DB0" w:rsidR="004D238D" w:rsidRDefault="004D238D" w:rsidP="00AB7F7C"/>
    <w:p w14:paraId="68A3D13F" w14:textId="6F9F5372" w:rsidR="004D238D" w:rsidRDefault="004D238D" w:rsidP="00AB7F7C"/>
    <w:p w14:paraId="4E513C64" w14:textId="1D86AB76" w:rsidR="004D238D" w:rsidRDefault="004D238D" w:rsidP="00AB7F7C"/>
    <w:p w14:paraId="526C8D41" w14:textId="2973EA14" w:rsidR="004D238D" w:rsidRDefault="004D238D" w:rsidP="00AB7F7C"/>
    <w:p w14:paraId="5EE7D795" w14:textId="7F46528E" w:rsidR="004D238D" w:rsidRDefault="004D238D" w:rsidP="00AB7F7C"/>
    <w:p w14:paraId="47DA1336" w14:textId="141FE1C0" w:rsidR="004D238D" w:rsidRDefault="004D238D" w:rsidP="00AB7F7C"/>
    <w:p w14:paraId="26244224" w14:textId="580A2C2E" w:rsidR="004D238D" w:rsidRDefault="004D238D" w:rsidP="00AB7F7C"/>
    <w:p w14:paraId="194DB708" w14:textId="55736AF9" w:rsidR="004D238D" w:rsidRDefault="004D238D" w:rsidP="00AB7F7C"/>
    <w:p w14:paraId="47DBADB8" w14:textId="140C31BC" w:rsidR="004D238D" w:rsidRDefault="004D238D" w:rsidP="00AB7F7C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2DCB7DD" wp14:editId="37C740D8">
            <wp:simplePos x="0" y="0"/>
            <wp:positionH relativeFrom="column">
              <wp:posOffset>-709295</wp:posOffset>
            </wp:positionH>
            <wp:positionV relativeFrom="paragraph">
              <wp:posOffset>-340360</wp:posOffset>
            </wp:positionV>
            <wp:extent cx="7560000" cy="10703481"/>
            <wp:effectExtent l="0" t="0" r="3175" b="317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06408" w14:textId="77777777" w:rsidR="004D238D" w:rsidRDefault="004D238D" w:rsidP="00AB7F7C"/>
    <w:p w14:paraId="0201DFA7" w14:textId="3BC1E8F3" w:rsidR="00097206" w:rsidRDefault="00097206" w:rsidP="00AB7F7C"/>
    <w:p w14:paraId="1912939D" w14:textId="78B59FA2" w:rsidR="004D238D" w:rsidRDefault="004D238D" w:rsidP="00AB7F7C"/>
    <w:p w14:paraId="6ABA137E" w14:textId="7F8ABC89" w:rsidR="004D238D" w:rsidRDefault="004D238D" w:rsidP="00AB7F7C"/>
    <w:p w14:paraId="086FC5F7" w14:textId="430A4150" w:rsidR="004D238D" w:rsidRDefault="004D238D" w:rsidP="00AB7F7C"/>
    <w:p w14:paraId="7B7876D2" w14:textId="5773518C" w:rsidR="004D238D" w:rsidRDefault="004D238D" w:rsidP="00AB7F7C"/>
    <w:p w14:paraId="7E0C3A0D" w14:textId="361C0EE4" w:rsidR="004D238D" w:rsidRDefault="004D238D" w:rsidP="00AB7F7C"/>
    <w:p w14:paraId="6D741891" w14:textId="19DF676B" w:rsidR="004D238D" w:rsidRDefault="004D238D" w:rsidP="00AB7F7C"/>
    <w:p w14:paraId="2A8F2759" w14:textId="50E55301" w:rsidR="004D238D" w:rsidRDefault="004D238D" w:rsidP="00AB7F7C"/>
    <w:p w14:paraId="08AE26C2" w14:textId="1C118857" w:rsidR="004D238D" w:rsidRDefault="004D238D" w:rsidP="00AB7F7C"/>
    <w:p w14:paraId="67A83D5B" w14:textId="3C46BE66" w:rsidR="004D238D" w:rsidRDefault="004D238D" w:rsidP="00AB7F7C"/>
    <w:p w14:paraId="01032FF1" w14:textId="7252DEB4" w:rsidR="004D238D" w:rsidRDefault="004D238D" w:rsidP="00AB7F7C"/>
    <w:p w14:paraId="70369B65" w14:textId="79F46EBE" w:rsidR="004D238D" w:rsidRDefault="004D238D" w:rsidP="00AB7F7C"/>
    <w:p w14:paraId="3149755F" w14:textId="6A288B36" w:rsidR="004D238D" w:rsidRDefault="004D238D" w:rsidP="00AB7F7C"/>
    <w:p w14:paraId="30717E52" w14:textId="0D07D241" w:rsidR="004D238D" w:rsidRDefault="004D238D" w:rsidP="00AB7F7C"/>
    <w:p w14:paraId="0019BF84" w14:textId="76D4CB65" w:rsidR="004D238D" w:rsidRDefault="004D238D" w:rsidP="00AB7F7C"/>
    <w:p w14:paraId="5C8BD47B" w14:textId="7B6364CC" w:rsidR="004D238D" w:rsidRDefault="004D238D" w:rsidP="00AB7F7C"/>
    <w:p w14:paraId="2F1ED874" w14:textId="4D6294CF" w:rsidR="004D238D" w:rsidRDefault="004D238D" w:rsidP="00AB7F7C"/>
    <w:p w14:paraId="59F3ABA7" w14:textId="740D196E" w:rsidR="004D238D" w:rsidRDefault="004D238D" w:rsidP="00AB7F7C"/>
    <w:p w14:paraId="35958327" w14:textId="43D5421D" w:rsidR="004D238D" w:rsidRDefault="004D238D" w:rsidP="00AB7F7C"/>
    <w:p w14:paraId="67562F4B" w14:textId="70614B80" w:rsidR="004D238D" w:rsidRDefault="004D238D" w:rsidP="00AB7F7C"/>
    <w:p w14:paraId="5F9A65FC" w14:textId="41475162" w:rsidR="004D238D" w:rsidRDefault="004D238D" w:rsidP="00AB7F7C"/>
    <w:p w14:paraId="6809F876" w14:textId="618DBB3B" w:rsidR="004D238D" w:rsidRDefault="004D238D" w:rsidP="00AB7F7C"/>
    <w:p w14:paraId="1554A3A6" w14:textId="6B16C948" w:rsidR="004D238D" w:rsidRDefault="004D238D" w:rsidP="00AB7F7C"/>
    <w:p w14:paraId="6434AEEA" w14:textId="5427263E" w:rsidR="004D238D" w:rsidRDefault="004D238D" w:rsidP="00AB7F7C"/>
    <w:p w14:paraId="7CF2ED30" w14:textId="0E825462" w:rsidR="004D238D" w:rsidRDefault="004D238D" w:rsidP="00AB7F7C"/>
    <w:p w14:paraId="38EBF683" w14:textId="4F5CE14C" w:rsidR="004D238D" w:rsidRDefault="004D238D" w:rsidP="00AB7F7C"/>
    <w:p w14:paraId="393BF50E" w14:textId="4C34E8C3" w:rsidR="004D238D" w:rsidRDefault="004D238D" w:rsidP="00AB7F7C"/>
    <w:p w14:paraId="24D2500B" w14:textId="33556940" w:rsidR="004D238D" w:rsidRDefault="004D238D" w:rsidP="00AB7F7C"/>
    <w:p w14:paraId="6EB37904" w14:textId="76367434" w:rsidR="004D238D" w:rsidRDefault="004D238D" w:rsidP="00AB7F7C"/>
    <w:p w14:paraId="2214E282" w14:textId="16425332" w:rsidR="004D238D" w:rsidRDefault="004D238D" w:rsidP="00AB7F7C"/>
    <w:p w14:paraId="097E60F6" w14:textId="505A6EE5" w:rsidR="004D238D" w:rsidRDefault="004D238D" w:rsidP="00AB7F7C"/>
    <w:p w14:paraId="385D2381" w14:textId="6827DD4F" w:rsidR="004D238D" w:rsidRDefault="004D238D" w:rsidP="00AB7F7C"/>
    <w:p w14:paraId="5C620A8C" w14:textId="383B7773" w:rsidR="004D238D" w:rsidRDefault="004D238D" w:rsidP="00AB7F7C"/>
    <w:p w14:paraId="5C624168" w14:textId="40740953" w:rsidR="004D238D" w:rsidRDefault="004D238D" w:rsidP="00AB7F7C"/>
    <w:p w14:paraId="3E968720" w14:textId="2FCAA587" w:rsidR="004D238D" w:rsidRDefault="004D238D" w:rsidP="00AB7F7C"/>
    <w:p w14:paraId="0C3CE9CA" w14:textId="17E19146" w:rsidR="004D238D" w:rsidRDefault="004D238D" w:rsidP="00AB7F7C"/>
    <w:p w14:paraId="438EE852" w14:textId="5C736CFA" w:rsidR="004D238D" w:rsidRDefault="004D238D" w:rsidP="00AB7F7C"/>
    <w:p w14:paraId="53288ED5" w14:textId="55FC5D51" w:rsidR="004D238D" w:rsidRDefault="004D238D" w:rsidP="00AB7F7C"/>
    <w:p w14:paraId="4D94C165" w14:textId="5ECC18C8" w:rsidR="004D238D" w:rsidRDefault="004D238D" w:rsidP="00AB7F7C"/>
    <w:p w14:paraId="56DF895F" w14:textId="58A5DDBF" w:rsidR="004D238D" w:rsidRDefault="004D238D" w:rsidP="00AB7F7C"/>
    <w:p w14:paraId="6E38D93A" w14:textId="15F2750B" w:rsidR="004D238D" w:rsidRDefault="004D238D" w:rsidP="00AB7F7C"/>
    <w:p w14:paraId="1180DAED" w14:textId="175B64DB" w:rsidR="004D238D" w:rsidRDefault="004D238D" w:rsidP="00AB7F7C"/>
    <w:p w14:paraId="2838E639" w14:textId="29E4E92F" w:rsidR="004D238D" w:rsidRDefault="004D238D" w:rsidP="00AB7F7C"/>
    <w:p w14:paraId="4DD266B2" w14:textId="1BBAA477" w:rsidR="004D238D" w:rsidRDefault="004D238D" w:rsidP="00AB7F7C"/>
    <w:p w14:paraId="62442EFD" w14:textId="6CCB7DDE" w:rsidR="004D238D" w:rsidRDefault="004D238D" w:rsidP="00AB7F7C"/>
    <w:p w14:paraId="55A8A54F" w14:textId="41DAA4AF" w:rsidR="004D238D" w:rsidRDefault="004D238D" w:rsidP="00AB7F7C"/>
    <w:p w14:paraId="7BECB75F" w14:textId="4343A3A2" w:rsidR="004D238D" w:rsidRDefault="004D238D" w:rsidP="00AB7F7C"/>
    <w:p w14:paraId="14E95BE4" w14:textId="5776EBBB" w:rsidR="004D238D" w:rsidRDefault="004D238D" w:rsidP="00AB7F7C"/>
    <w:p w14:paraId="083E3DBA" w14:textId="56D2C569" w:rsidR="004D238D" w:rsidRDefault="004D238D" w:rsidP="00AB7F7C"/>
    <w:p w14:paraId="6EEC39DD" w14:textId="7774C2A0" w:rsidR="004D238D" w:rsidRDefault="004D238D" w:rsidP="00AB7F7C"/>
    <w:p w14:paraId="555B7154" w14:textId="30179170" w:rsidR="004D238D" w:rsidRDefault="004D238D" w:rsidP="00AB7F7C"/>
    <w:p w14:paraId="13333B13" w14:textId="2F6E0306" w:rsidR="004D238D" w:rsidRDefault="004D238D" w:rsidP="00AB7F7C"/>
    <w:p w14:paraId="2A76BCB8" w14:textId="2832B9E2" w:rsidR="004D238D" w:rsidRDefault="004D238D" w:rsidP="00AB7F7C"/>
    <w:p w14:paraId="3D11E12D" w14:textId="71F85F86" w:rsidR="004D238D" w:rsidRDefault="004D238D" w:rsidP="00AB7F7C"/>
    <w:p w14:paraId="60759243" w14:textId="1978F47A" w:rsidR="004D238D" w:rsidRDefault="004D238D" w:rsidP="00AB7F7C"/>
    <w:p w14:paraId="5047A185" w14:textId="670C43CE" w:rsidR="004D238D" w:rsidRDefault="004D238D" w:rsidP="00AB7F7C"/>
    <w:p w14:paraId="5C922388" w14:textId="5C3DE85B" w:rsidR="004D238D" w:rsidRDefault="004D238D" w:rsidP="00AB7F7C"/>
    <w:p w14:paraId="4E07D71B" w14:textId="27EC6C8E" w:rsidR="004D238D" w:rsidRDefault="00361A1B" w:rsidP="00AB7F7C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40D5170" wp14:editId="49A85554">
            <wp:simplePos x="0" y="0"/>
            <wp:positionH relativeFrom="column">
              <wp:posOffset>-709295</wp:posOffset>
            </wp:positionH>
            <wp:positionV relativeFrom="paragraph">
              <wp:posOffset>-287020</wp:posOffset>
            </wp:positionV>
            <wp:extent cx="7560000" cy="10596802"/>
            <wp:effectExtent l="0" t="0" r="3175" b="0"/>
            <wp:wrapNone/>
            <wp:docPr id="8" name="Picture 8" descr="A picture containing text, people,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ople, family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9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C76E4" w14:textId="2129E55E" w:rsidR="004D238D" w:rsidRDefault="004D238D" w:rsidP="00AB7F7C"/>
    <w:p w14:paraId="5F510723" w14:textId="428BA833" w:rsidR="004D238D" w:rsidRDefault="004D238D" w:rsidP="00AB7F7C"/>
    <w:p w14:paraId="02C0883E" w14:textId="2F377297" w:rsidR="004D238D" w:rsidRDefault="004D238D" w:rsidP="00AB7F7C"/>
    <w:p w14:paraId="7D33C9F2" w14:textId="46D73782" w:rsidR="004D238D" w:rsidRDefault="004D238D" w:rsidP="00AB7F7C"/>
    <w:p w14:paraId="497953F6" w14:textId="4E96E71F" w:rsidR="004D238D" w:rsidRDefault="004D238D" w:rsidP="00AB7F7C"/>
    <w:p w14:paraId="0E2D798A" w14:textId="019C5E7B" w:rsidR="004D238D" w:rsidRDefault="004D238D" w:rsidP="00AB7F7C"/>
    <w:p w14:paraId="66E142C3" w14:textId="6ACB27E0" w:rsidR="004D238D" w:rsidRDefault="004D238D" w:rsidP="00AB7F7C"/>
    <w:p w14:paraId="0EC5BD68" w14:textId="52FFEA2A" w:rsidR="004D238D" w:rsidRDefault="004D238D" w:rsidP="00AB7F7C"/>
    <w:p w14:paraId="3EC72D9E" w14:textId="7A2DD080" w:rsidR="004D238D" w:rsidRDefault="004D238D" w:rsidP="00AB7F7C"/>
    <w:p w14:paraId="4AA4B0FD" w14:textId="2B26C8BB" w:rsidR="004D238D" w:rsidRDefault="004D238D" w:rsidP="00AB7F7C"/>
    <w:p w14:paraId="09EF7A37" w14:textId="43304002" w:rsidR="004D238D" w:rsidRDefault="004D238D" w:rsidP="00AB7F7C"/>
    <w:p w14:paraId="2D147720" w14:textId="052ADDC5" w:rsidR="004D238D" w:rsidRDefault="004D238D" w:rsidP="00AB7F7C"/>
    <w:p w14:paraId="588A8B8F" w14:textId="5618C13E" w:rsidR="004D238D" w:rsidRDefault="004D238D" w:rsidP="00AB7F7C"/>
    <w:p w14:paraId="0EBA4EA1" w14:textId="1C672792" w:rsidR="004D238D" w:rsidRDefault="004D238D" w:rsidP="00AB7F7C"/>
    <w:p w14:paraId="3C65BE8B" w14:textId="264B9E4F" w:rsidR="004D238D" w:rsidRDefault="004D238D" w:rsidP="00AB7F7C"/>
    <w:p w14:paraId="3E04FEF0" w14:textId="60B5068A" w:rsidR="004D238D" w:rsidRDefault="004D238D" w:rsidP="00AB7F7C"/>
    <w:p w14:paraId="1BC8D5AB" w14:textId="02B9CC6E" w:rsidR="004D238D" w:rsidRDefault="004D238D" w:rsidP="00AB7F7C"/>
    <w:p w14:paraId="2CE43A21" w14:textId="4A96D73C" w:rsidR="004D238D" w:rsidRDefault="004D238D" w:rsidP="00AB7F7C"/>
    <w:p w14:paraId="17CC0213" w14:textId="08784E40" w:rsidR="004D238D" w:rsidRDefault="004D238D" w:rsidP="00AB7F7C"/>
    <w:p w14:paraId="0A5E9B56" w14:textId="6A79DA8D" w:rsidR="004D238D" w:rsidRDefault="004D238D" w:rsidP="00AB7F7C"/>
    <w:p w14:paraId="5FC248C9" w14:textId="3B6F20A2" w:rsidR="004D238D" w:rsidRDefault="004D238D" w:rsidP="00AB7F7C"/>
    <w:p w14:paraId="3143C9FC" w14:textId="10A887F0" w:rsidR="004D238D" w:rsidRDefault="004D238D" w:rsidP="00AB7F7C"/>
    <w:p w14:paraId="2C73CF4A" w14:textId="71E42033" w:rsidR="004D238D" w:rsidRDefault="004D238D" w:rsidP="00AB7F7C"/>
    <w:p w14:paraId="57B427F5" w14:textId="356DBD58" w:rsidR="004D238D" w:rsidRDefault="004D238D" w:rsidP="00AB7F7C"/>
    <w:p w14:paraId="4E059C8E" w14:textId="4853C748" w:rsidR="004D238D" w:rsidRDefault="004D238D" w:rsidP="00AB7F7C"/>
    <w:p w14:paraId="5110EAE0" w14:textId="110F656D" w:rsidR="004D238D" w:rsidRDefault="004D238D" w:rsidP="00AB7F7C"/>
    <w:p w14:paraId="16B2B61B" w14:textId="6100E36D" w:rsidR="004D238D" w:rsidRDefault="004D238D" w:rsidP="00AB7F7C"/>
    <w:p w14:paraId="7A21C095" w14:textId="7BE61B39" w:rsidR="004D238D" w:rsidRDefault="004D238D" w:rsidP="00AB7F7C"/>
    <w:p w14:paraId="45AF46BA" w14:textId="7039327F" w:rsidR="004D238D" w:rsidRDefault="004D238D" w:rsidP="00AB7F7C"/>
    <w:p w14:paraId="5D5325AD" w14:textId="59D93B48" w:rsidR="004D238D" w:rsidRDefault="004D238D" w:rsidP="00AB7F7C"/>
    <w:p w14:paraId="7DC42666" w14:textId="690210D0" w:rsidR="004D238D" w:rsidRDefault="004D238D" w:rsidP="00AB7F7C"/>
    <w:p w14:paraId="0F4BDBD9" w14:textId="6C3DD6F7" w:rsidR="004D238D" w:rsidRDefault="004D238D" w:rsidP="00AB7F7C"/>
    <w:p w14:paraId="1B6CB858" w14:textId="34E8D020" w:rsidR="004D238D" w:rsidRDefault="004D238D" w:rsidP="00AB7F7C"/>
    <w:p w14:paraId="62853264" w14:textId="2AEB0D35" w:rsidR="004D238D" w:rsidRDefault="004D238D" w:rsidP="00AB7F7C"/>
    <w:p w14:paraId="16666CCB" w14:textId="7268669C" w:rsidR="004D238D" w:rsidRDefault="004D238D" w:rsidP="00AB7F7C"/>
    <w:p w14:paraId="2A3557B9" w14:textId="5B732128" w:rsidR="004D238D" w:rsidRDefault="004D238D" w:rsidP="00AB7F7C"/>
    <w:p w14:paraId="6ACBEA46" w14:textId="2BE76B1A" w:rsidR="004D238D" w:rsidRDefault="004D238D" w:rsidP="00AB7F7C"/>
    <w:p w14:paraId="68049F08" w14:textId="1455E6E7" w:rsidR="004D238D" w:rsidRDefault="004D238D" w:rsidP="00AB7F7C"/>
    <w:p w14:paraId="3E87DC19" w14:textId="7D137D0D" w:rsidR="004D238D" w:rsidRDefault="004D238D" w:rsidP="00AB7F7C"/>
    <w:p w14:paraId="6FB150FC" w14:textId="007CB7BB" w:rsidR="004D238D" w:rsidRDefault="004D238D" w:rsidP="00AB7F7C"/>
    <w:p w14:paraId="4BA12EDD" w14:textId="018FBB64" w:rsidR="004D238D" w:rsidRDefault="004D238D" w:rsidP="00AB7F7C"/>
    <w:p w14:paraId="0214A7E0" w14:textId="6D78E6DC" w:rsidR="004D238D" w:rsidRDefault="004D238D" w:rsidP="00AB7F7C"/>
    <w:p w14:paraId="523D6AE2" w14:textId="193A536B" w:rsidR="004D238D" w:rsidRDefault="004D238D" w:rsidP="00AB7F7C"/>
    <w:p w14:paraId="6D9EF840" w14:textId="06A69AED" w:rsidR="004D238D" w:rsidRDefault="004D238D" w:rsidP="00AB7F7C"/>
    <w:p w14:paraId="40922A53" w14:textId="426E7CC8" w:rsidR="004D238D" w:rsidRDefault="004D238D" w:rsidP="00AB7F7C"/>
    <w:p w14:paraId="23B5DB33" w14:textId="12A70581" w:rsidR="004D238D" w:rsidRDefault="004D238D" w:rsidP="00AB7F7C"/>
    <w:p w14:paraId="2C8ACE67" w14:textId="641D0328" w:rsidR="004D238D" w:rsidRDefault="004D238D" w:rsidP="00AB7F7C"/>
    <w:p w14:paraId="480F0925" w14:textId="03DEB4B3" w:rsidR="004D238D" w:rsidRDefault="004D238D" w:rsidP="00AB7F7C"/>
    <w:p w14:paraId="11C6EBDB" w14:textId="1752E636" w:rsidR="004D238D" w:rsidRDefault="004D238D" w:rsidP="00AB7F7C"/>
    <w:p w14:paraId="62565B30" w14:textId="25F53BC5" w:rsidR="004D238D" w:rsidRDefault="004D238D" w:rsidP="00AB7F7C"/>
    <w:p w14:paraId="4C02CDA8" w14:textId="22987EC0" w:rsidR="004D238D" w:rsidRDefault="004D238D" w:rsidP="00AB7F7C"/>
    <w:p w14:paraId="4F43419F" w14:textId="6239619A" w:rsidR="004D238D" w:rsidRDefault="004D238D" w:rsidP="00AB7F7C"/>
    <w:p w14:paraId="4E623FEA" w14:textId="2A3ACE39" w:rsidR="004D238D" w:rsidRDefault="004D238D" w:rsidP="00AB7F7C"/>
    <w:p w14:paraId="2D062EDC" w14:textId="614072B4" w:rsidR="004D238D" w:rsidRDefault="004D238D" w:rsidP="00AB7F7C"/>
    <w:p w14:paraId="007D59DB" w14:textId="63ECE0B3" w:rsidR="004D238D" w:rsidRDefault="004D238D" w:rsidP="00AB7F7C"/>
    <w:p w14:paraId="11753170" w14:textId="57F63EAC" w:rsidR="004D238D" w:rsidRDefault="004D238D" w:rsidP="00AB7F7C"/>
    <w:p w14:paraId="1CCF340A" w14:textId="540C1828" w:rsidR="004D238D" w:rsidRDefault="004D238D" w:rsidP="00AB7F7C"/>
    <w:p w14:paraId="6F079D08" w14:textId="12202855" w:rsidR="004D238D" w:rsidRDefault="004D238D" w:rsidP="00AB7F7C"/>
    <w:p w14:paraId="76B7F20F" w14:textId="7E885EE3" w:rsidR="004D238D" w:rsidRPr="00AB7F7C" w:rsidRDefault="00361A1B" w:rsidP="00AB7F7C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0AD1FBA" wp14:editId="5D83E82B">
            <wp:simplePos x="0" y="0"/>
            <wp:positionH relativeFrom="column">
              <wp:posOffset>-709295</wp:posOffset>
            </wp:positionH>
            <wp:positionV relativeFrom="paragraph">
              <wp:posOffset>-386080</wp:posOffset>
            </wp:positionV>
            <wp:extent cx="7560000" cy="10794514"/>
            <wp:effectExtent l="0" t="0" r="3175" b="6985"/>
            <wp:wrapNone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9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D238D" w:rsidRPr="00AB7F7C" w:rsidSect="00400190">
      <w:footerReference w:type="default" r:id="rId16"/>
      <w:pgSz w:w="11910" w:h="16840"/>
      <w:pgMar w:top="260" w:right="160" w:bottom="720" w:left="1120" w:header="0" w:footer="5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C0844" w14:textId="77777777" w:rsidR="007B3A48" w:rsidRDefault="007B3A48">
      <w:r>
        <w:separator/>
      </w:r>
    </w:p>
  </w:endnote>
  <w:endnote w:type="continuationSeparator" w:id="0">
    <w:p w14:paraId="23B9F0AC" w14:textId="77777777" w:rsidR="007B3A48" w:rsidRDefault="007B3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745DF3" w14:textId="77777777" w:rsidR="00AB7F7C" w:rsidRDefault="00AB7F7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F9C0D" w14:textId="77777777" w:rsidR="0066312A" w:rsidRDefault="0066312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95773" w14:textId="77777777" w:rsidR="007B3A48" w:rsidRDefault="007B3A48">
      <w:r>
        <w:separator/>
      </w:r>
    </w:p>
  </w:footnote>
  <w:footnote w:type="continuationSeparator" w:id="0">
    <w:p w14:paraId="64EC8C0A" w14:textId="77777777" w:rsidR="007B3A48" w:rsidRDefault="007B3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14983"/>
    <w:multiLevelType w:val="hybridMultilevel"/>
    <w:tmpl w:val="F992FB2C"/>
    <w:lvl w:ilvl="0" w:tplc="32741C60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" w15:restartNumberingAfterBreak="0">
    <w:nsid w:val="0C915B1D"/>
    <w:multiLevelType w:val="hybridMultilevel"/>
    <w:tmpl w:val="467EC6EE"/>
    <w:lvl w:ilvl="0" w:tplc="FEBC086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" w15:restartNumberingAfterBreak="0">
    <w:nsid w:val="13357E63"/>
    <w:multiLevelType w:val="hybridMultilevel"/>
    <w:tmpl w:val="E302733C"/>
    <w:lvl w:ilvl="0" w:tplc="52DAFCEC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A48EB"/>
    <w:multiLevelType w:val="hybridMultilevel"/>
    <w:tmpl w:val="463A8BDE"/>
    <w:lvl w:ilvl="0" w:tplc="34BEE246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4" w15:restartNumberingAfterBreak="0">
    <w:nsid w:val="1EC10267"/>
    <w:multiLevelType w:val="hybridMultilevel"/>
    <w:tmpl w:val="AB242BDC"/>
    <w:lvl w:ilvl="0" w:tplc="6882D3D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D5151"/>
    <w:multiLevelType w:val="hybridMultilevel"/>
    <w:tmpl w:val="C616B750"/>
    <w:lvl w:ilvl="0" w:tplc="52DAFCEC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6" w15:restartNumberingAfterBreak="0">
    <w:nsid w:val="225D1505"/>
    <w:multiLevelType w:val="hybridMultilevel"/>
    <w:tmpl w:val="37506A08"/>
    <w:lvl w:ilvl="0" w:tplc="0FF8DEF6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7" w15:restartNumberingAfterBreak="0">
    <w:nsid w:val="22C22C62"/>
    <w:multiLevelType w:val="hybridMultilevel"/>
    <w:tmpl w:val="D2F2097A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24B82"/>
    <w:multiLevelType w:val="hybridMultilevel"/>
    <w:tmpl w:val="DF3EEBB4"/>
    <w:lvl w:ilvl="0" w:tplc="7ED2A744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9" w15:restartNumberingAfterBreak="0">
    <w:nsid w:val="26344B77"/>
    <w:multiLevelType w:val="hybridMultilevel"/>
    <w:tmpl w:val="958A432A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62D9C"/>
    <w:multiLevelType w:val="hybridMultilevel"/>
    <w:tmpl w:val="FB8CD24A"/>
    <w:lvl w:ilvl="0" w:tplc="DDD24D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1" w15:restartNumberingAfterBreak="0">
    <w:nsid w:val="271059A4"/>
    <w:multiLevelType w:val="hybridMultilevel"/>
    <w:tmpl w:val="81BC8F74"/>
    <w:lvl w:ilvl="0" w:tplc="0F824EA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2" w15:restartNumberingAfterBreak="0">
    <w:nsid w:val="2A721C3D"/>
    <w:multiLevelType w:val="hybridMultilevel"/>
    <w:tmpl w:val="18DCFEE6"/>
    <w:lvl w:ilvl="0" w:tplc="10B0AFE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3" w15:restartNumberingAfterBreak="0">
    <w:nsid w:val="2CE45A45"/>
    <w:multiLevelType w:val="hybridMultilevel"/>
    <w:tmpl w:val="C51C5E12"/>
    <w:lvl w:ilvl="0" w:tplc="BBD4401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B3AB6"/>
    <w:multiLevelType w:val="hybridMultilevel"/>
    <w:tmpl w:val="559A836C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E2E48"/>
    <w:multiLevelType w:val="hybridMultilevel"/>
    <w:tmpl w:val="9D1A5812"/>
    <w:lvl w:ilvl="0" w:tplc="88B4F78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6" w15:restartNumberingAfterBreak="0">
    <w:nsid w:val="3A825478"/>
    <w:multiLevelType w:val="hybridMultilevel"/>
    <w:tmpl w:val="68CCD4CC"/>
    <w:lvl w:ilvl="0" w:tplc="F46EB1EE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7" w15:restartNumberingAfterBreak="0">
    <w:nsid w:val="3D0B15FA"/>
    <w:multiLevelType w:val="hybridMultilevel"/>
    <w:tmpl w:val="A82AE56E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02950"/>
    <w:multiLevelType w:val="hybridMultilevel"/>
    <w:tmpl w:val="5E5EA0E4"/>
    <w:lvl w:ilvl="0" w:tplc="F2C2989E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9" w15:restartNumberingAfterBreak="0">
    <w:nsid w:val="4514490C"/>
    <w:multiLevelType w:val="hybridMultilevel"/>
    <w:tmpl w:val="43348B56"/>
    <w:lvl w:ilvl="0" w:tplc="A4FCE0C6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0" w15:restartNumberingAfterBreak="0">
    <w:nsid w:val="49266CC5"/>
    <w:multiLevelType w:val="hybridMultilevel"/>
    <w:tmpl w:val="22DA61FA"/>
    <w:lvl w:ilvl="0" w:tplc="BBD4401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1" w15:restartNumberingAfterBreak="0">
    <w:nsid w:val="4C35446C"/>
    <w:multiLevelType w:val="hybridMultilevel"/>
    <w:tmpl w:val="50E01AC2"/>
    <w:lvl w:ilvl="0" w:tplc="FE604D86">
      <w:start w:val="1"/>
      <w:numFmt w:val="decimal"/>
      <w:lvlText w:val="%1"/>
      <w:lvlJc w:val="left"/>
      <w:pPr>
        <w:ind w:left="975" w:hanging="851"/>
      </w:pPr>
      <w:rPr>
        <w:rFonts w:ascii="Calibri" w:eastAsia="Calibri" w:hAnsi="Calibri" w:cs="Calibri" w:hint="default"/>
        <w:b/>
        <w:bCs/>
        <w:color w:val="892890"/>
        <w:w w:val="100"/>
        <w:position w:val="3"/>
        <w:sz w:val="36"/>
        <w:szCs w:val="36"/>
        <w:lang w:val="en-GB" w:eastAsia="en-US" w:bidi="ar-SA"/>
      </w:rPr>
    </w:lvl>
    <w:lvl w:ilvl="1" w:tplc="789C78DA">
      <w:numFmt w:val="bullet"/>
      <w:lvlText w:val="•"/>
      <w:lvlJc w:val="left"/>
      <w:pPr>
        <w:ind w:left="1944" w:hanging="851"/>
      </w:pPr>
      <w:rPr>
        <w:rFonts w:hint="default"/>
        <w:lang w:val="en-GB" w:eastAsia="en-US" w:bidi="ar-SA"/>
      </w:rPr>
    </w:lvl>
    <w:lvl w:ilvl="2" w:tplc="DA6ACA60">
      <w:numFmt w:val="bullet"/>
      <w:lvlText w:val="•"/>
      <w:lvlJc w:val="left"/>
      <w:pPr>
        <w:ind w:left="2909" w:hanging="851"/>
      </w:pPr>
      <w:rPr>
        <w:rFonts w:hint="default"/>
        <w:lang w:val="en-GB" w:eastAsia="en-US" w:bidi="ar-SA"/>
      </w:rPr>
    </w:lvl>
    <w:lvl w:ilvl="3" w:tplc="52805BFA">
      <w:numFmt w:val="bullet"/>
      <w:lvlText w:val="•"/>
      <w:lvlJc w:val="left"/>
      <w:pPr>
        <w:ind w:left="3873" w:hanging="851"/>
      </w:pPr>
      <w:rPr>
        <w:rFonts w:hint="default"/>
        <w:lang w:val="en-GB" w:eastAsia="en-US" w:bidi="ar-SA"/>
      </w:rPr>
    </w:lvl>
    <w:lvl w:ilvl="4" w:tplc="1D162F40">
      <w:numFmt w:val="bullet"/>
      <w:lvlText w:val="•"/>
      <w:lvlJc w:val="left"/>
      <w:pPr>
        <w:ind w:left="4838" w:hanging="851"/>
      </w:pPr>
      <w:rPr>
        <w:rFonts w:hint="default"/>
        <w:lang w:val="en-GB" w:eastAsia="en-US" w:bidi="ar-SA"/>
      </w:rPr>
    </w:lvl>
    <w:lvl w:ilvl="5" w:tplc="FADEBEAA">
      <w:numFmt w:val="bullet"/>
      <w:lvlText w:val="•"/>
      <w:lvlJc w:val="left"/>
      <w:pPr>
        <w:ind w:left="5802" w:hanging="851"/>
      </w:pPr>
      <w:rPr>
        <w:rFonts w:hint="default"/>
        <w:lang w:val="en-GB" w:eastAsia="en-US" w:bidi="ar-SA"/>
      </w:rPr>
    </w:lvl>
    <w:lvl w:ilvl="6" w:tplc="2AA2DBA0">
      <w:numFmt w:val="bullet"/>
      <w:lvlText w:val="•"/>
      <w:lvlJc w:val="left"/>
      <w:pPr>
        <w:ind w:left="6767" w:hanging="851"/>
      </w:pPr>
      <w:rPr>
        <w:rFonts w:hint="default"/>
        <w:lang w:val="en-GB" w:eastAsia="en-US" w:bidi="ar-SA"/>
      </w:rPr>
    </w:lvl>
    <w:lvl w:ilvl="7" w:tplc="338495DA">
      <w:numFmt w:val="bullet"/>
      <w:lvlText w:val="•"/>
      <w:lvlJc w:val="left"/>
      <w:pPr>
        <w:ind w:left="7731" w:hanging="851"/>
      </w:pPr>
      <w:rPr>
        <w:rFonts w:hint="default"/>
        <w:lang w:val="en-GB" w:eastAsia="en-US" w:bidi="ar-SA"/>
      </w:rPr>
    </w:lvl>
    <w:lvl w:ilvl="8" w:tplc="78D05DEA">
      <w:numFmt w:val="bullet"/>
      <w:lvlText w:val="•"/>
      <w:lvlJc w:val="left"/>
      <w:pPr>
        <w:ind w:left="8696" w:hanging="851"/>
      </w:pPr>
      <w:rPr>
        <w:rFonts w:hint="default"/>
        <w:lang w:val="en-GB" w:eastAsia="en-US" w:bidi="ar-SA"/>
      </w:rPr>
    </w:lvl>
  </w:abstractNum>
  <w:abstractNum w:abstractNumId="22" w15:restartNumberingAfterBreak="0">
    <w:nsid w:val="50B15B17"/>
    <w:multiLevelType w:val="hybridMultilevel"/>
    <w:tmpl w:val="8DAC613A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97556"/>
    <w:multiLevelType w:val="hybridMultilevel"/>
    <w:tmpl w:val="891C7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695EA3"/>
    <w:multiLevelType w:val="hybridMultilevel"/>
    <w:tmpl w:val="D22223AC"/>
    <w:lvl w:ilvl="0" w:tplc="FE8CD4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5" w15:restartNumberingAfterBreak="0">
    <w:nsid w:val="5EBC2801"/>
    <w:multiLevelType w:val="hybridMultilevel"/>
    <w:tmpl w:val="C3CCDFB0"/>
    <w:lvl w:ilvl="0" w:tplc="BBD4401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724F9"/>
    <w:multiLevelType w:val="hybridMultilevel"/>
    <w:tmpl w:val="41224B06"/>
    <w:lvl w:ilvl="0" w:tplc="52DAFCEC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7" w15:restartNumberingAfterBreak="0">
    <w:nsid w:val="61565AF7"/>
    <w:multiLevelType w:val="hybridMultilevel"/>
    <w:tmpl w:val="E310611C"/>
    <w:lvl w:ilvl="0" w:tplc="AECA28FC">
      <w:start w:val="1"/>
      <w:numFmt w:val="bullet"/>
      <w:lvlText w:val=""/>
      <w:lvlJc w:val="left"/>
      <w:pPr>
        <w:ind w:left="367" w:hanging="140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8" w15:restartNumberingAfterBreak="0">
    <w:nsid w:val="6260452C"/>
    <w:multiLevelType w:val="hybridMultilevel"/>
    <w:tmpl w:val="E48ECAC8"/>
    <w:lvl w:ilvl="0" w:tplc="34F28E18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9" w15:restartNumberingAfterBreak="0">
    <w:nsid w:val="681E1064"/>
    <w:multiLevelType w:val="hybridMultilevel"/>
    <w:tmpl w:val="121614EA"/>
    <w:lvl w:ilvl="0" w:tplc="218C39E0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0" w15:restartNumberingAfterBreak="0">
    <w:nsid w:val="6CAD7F8E"/>
    <w:multiLevelType w:val="hybridMultilevel"/>
    <w:tmpl w:val="97E0D642"/>
    <w:lvl w:ilvl="0" w:tplc="A11A12D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1" w15:restartNumberingAfterBreak="0">
    <w:nsid w:val="6EC67935"/>
    <w:multiLevelType w:val="hybridMultilevel"/>
    <w:tmpl w:val="5838E256"/>
    <w:lvl w:ilvl="0" w:tplc="52DAFCEC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2" w15:restartNumberingAfterBreak="0">
    <w:nsid w:val="76305594"/>
    <w:multiLevelType w:val="hybridMultilevel"/>
    <w:tmpl w:val="B9AC9A2C"/>
    <w:lvl w:ilvl="0" w:tplc="3836E05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3" w15:restartNumberingAfterBreak="0">
    <w:nsid w:val="7861730F"/>
    <w:multiLevelType w:val="hybridMultilevel"/>
    <w:tmpl w:val="9600E91A"/>
    <w:lvl w:ilvl="0" w:tplc="52DAFCEC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4" w15:restartNumberingAfterBreak="0">
    <w:nsid w:val="7A6077ED"/>
    <w:multiLevelType w:val="hybridMultilevel"/>
    <w:tmpl w:val="09E058E0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2"/>
  </w:num>
  <w:num w:numId="4">
    <w:abstractNumId w:val="17"/>
  </w:num>
  <w:num w:numId="5">
    <w:abstractNumId w:val="14"/>
  </w:num>
  <w:num w:numId="6">
    <w:abstractNumId w:val="26"/>
  </w:num>
  <w:num w:numId="7">
    <w:abstractNumId w:val="9"/>
  </w:num>
  <w:num w:numId="8">
    <w:abstractNumId w:val="7"/>
  </w:num>
  <w:num w:numId="9">
    <w:abstractNumId w:val="5"/>
  </w:num>
  <w:num w:numId="10">
    <w:abstractNumId w:val="31"/>
  </w:num>
  <w:num w:numId="11">
    <w:abstractNumId w:val="27"/>
  </w:num>
  <w:num w:numId="12">
    <w:abstractNumId w:val="33"/>
  </w:num>
  <w:num w:numId="13">
    <w:abstractNumId w:val="19"/>
  </w:num>
  <w:num w:numId="14">
    <w:abstractNumId w:val="34"/>
  </w:num>
  <w:num w:numId="15">
    <w:abstractNumId w:val="2"/>
  </w:num>
  <w:num w:numId="16">
    <w:abstractNumId w:val="4"/>
  </w:num>
  <w:num w:numId="17">
    <w:abstractNumId w:val="1"/>
  </w:num>
  <w:num w:numId="18">
    <w:abstractNumId w:val="6"/>
  </w:num>
  <w:num w:numId="19">
    <w:abstractNumId w:val="12"/>
  </w:num>
  <w:num w:numId="20">
    <w:abstractNumId w:val="8"/>
  </w:num>
  <w:num w:numId="21">
    <w:abstractNumId w:val="10"/>
  </w:num>
  <w:num w:numId="22">
    <w:abstractNumId w:val="29"/>
  </w:num>
  <w:num w:numId="23">
    <w:abstractNumId w:val="30"/>
  </w:num>
  <w:num w:numId="24">
    <w:abstractNumId w:val="28"/>
  </w:num>
  <w:num w:numId="25">
    <w:abstractNumId w:val="24"/>
  </w:num>
  <w:num w:numId="26">
    <w:abstractNumId w:val="18"/>
  </w:num>
  <w:num w:numId="27">
    <w:abstractNumId w:val="16"/>
  </w:num>
  <w:num w:numId="28">
    <w:abstractNumId w:val="0"/>
  </w:num>
  <w:num w:numId="29">
    <w:abstractNumId w:val="15"/>
  </w:num>
  <w:num w:numId="30">
    <w:abstractNumId w:val="3"/>
  </w:num>
  <w:num w:numId="31">
    <w:abstractNumId w:val="32"/>
  </w:num>
  <w:num w:numId="32">
    <w:abstractNumId w:val="11"/>
  </w:num>
  <w:num w:numId="33">
    <w:abstractNumId w:val="20"/>
  </w:num>
  <w:num w:numId="34">
    <w:abstractNumId w:val="13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522"/>
    <w:rsid w:val="00004999"/>
    <w:rsid w:val="00010FEF"/>
    <w:rsid w:val="00046662"/>
    <w:rsid w:val="00096747"/>
    <w:rsid w:val="00097206"/>
    <w:rsid w:val="000B4388"/>
    <w:rsid w:val="000B5DCD"/>
    <w:rsid w:val="000D7C0C"/>
    <w:rsid w:val="000E1F84"/>
    <w:rsid w:val="000E4BC3"/>
    <w:rsid w:val="000F4637"/>
    <w:rsid w:val="00120DEF"/>
    <w:rsid w:val="0014781C"/>
    <w:rsid w:val="00167372"/>
    <w:rsid w:val="001821C9"/>
    <w:rsid w:val="00187255"/>
    <w:rsid w:val="001D336B"/>
    <w:rsid w:val="001F4BE7"/>
    <w:rsid w:val="00245CD3"/>
    <w:rsid w:val="002D7BB1"/>
    <w:rsid w:val="002F2C43"/>
    <w:rsid w:val="0031312A"/>
    <w:rsid w:val="003544C7"/>
    <w:rsid w:val="00357B93"/>
    <w:rsid w:val="00361A1B"/>
    <w:rsid w:val="00374A65"/>
    <w:rsid w:val="00377DDC"/>
    <w:rsid w:val="00394769"/>
    <w:rsid w:val="003B7D6D"/>
    <w:rsid w:val="00400190"/>
    <w:rsid w:val="00403FC2"/>
    <w:rsid w:val="00451FDB"/>
    <w:rsid w:val="004765B4"/>
    <w:rsid w:val="00493574"/>
    <w:rsid w:val="004A6209"/>
    <w:rsid w:val="004C6DAA"/>
    <w:rsid w:val="004D238D"/>
    <w:rsid w:val="00510832"/>
    <w:rsid w:val="00560FC3"/>
    <w:rsid w:val="005A26E3"/>
    <w:rsid w:val="005F1E83"/>
    <w:rsid w:val="0063401B"/>
    <w:rsid w:val="0066312A"/>
    <w:rsid w:val="006A337F"/>
    <w:rsid w:val="006A6ED6"/>
    <w:rsid w:val="006E2B9C"/>
    <w:rsid w:val="007704CA"/>
    <w:rsid w:val="00793D5F"/>
    <w:rsid w:val="007B3A48"/>
    <w:rsid w:val="007B5FA0"/>
    <w:rsid w:val="007E7CB6"/>
    <w:rsid w:val="008171ED"/>
    <w:rsid w:val="008207A7"/>
    <w:rsid w:val="0083665A"/>
    <w:rsid w:val="00852841"/>
    <w:rsid w:val="00860591"/>
    <w:rsid w:val="00865C32"/>
    <w:rsid w:val="008736F8"/>
    <w:rsid w:val="00887192"/>
    <w:rsid w:val="008A2503"/>
    <w:rsid w:val="008B17E6"/>
    <w:rsid w:val="008E0981"/>
    <w:rsid w:val="009038EC"/>
    <w:rsid w:val="009854D5"/>
    <w:rsid w:val="00990900"/>
    <w:rsid w:val="009B2905"/>
    <w:rsid w:val="009D77E0"/>
    <w:rsid w:val="00A25A0C"/>
    <w:rsid w:val="00A31503"/>
    <w:rsid w:val="00A7342D"/>
    <w:rsid w:val="00A818F4"/>
    <w:rsid w:val="00A87F23"/>
    <w:rsid w:val="00AB7F7C"/>
    <w:rsid w:val="00AF59F3"/>
    <w:rsid w:val="00B25731"/>
    <w:rsid w:val="00B25A90"/>
    <w:rsid w:val="00B404AE"/>
    <w:rsid w:val="00B530D2"/>
    <w:rsid w:val="00BC5838"/>
    <w:rsid w:val="00C0122B"/>
    <w:rsid w:val="00C202FB"/>
    <w:rsid w:val="00C40492"/>
    <w:rsid w:val="00C54A91"/>
    <w:rsid w:val="00C5667E"/>
    <w:rsid w:val="00C7779A"/>
    <w:rsid w:val="00C95BA7"/>
    <w:rsid w:val="00CB5E83"/>
    <w:rsid w:val="00CE321D"/>
    <w:rsid w:val="00CF4EFA"/>
    <w:rsid w:val="00CF74A1"/>
    <w:rsid w:val="00DA42FD"/>
    <w:rsid w:val="00DB100E"/>
    <w:rsid w:val="00DC6EF5"/>
    <w:rsid w:val="00E01108"/>
    <w:rsid w:val="00E168FA"/>
    <w:rsid w:val="00E36352"/>
    <w:rsid w:val="00E44E72"/>
    <w:rsid w:val="00E7760A"/>
    <w:rsid w:val="00E9377F"/>
    <w:rsid w:val="00E94841"/>
    <w:rsid w:val="00EB3148"/>
    <w:rsid w:val="00EE25C4"/>
    <w:rsid w:val="00F31522"/>
    <w:rsid w:val="00F33E96"/>
    <w:rsid w:val="00F3742D"/>
    <w:rsid w:val="00FA14A1"/>
    <w:rsid w:val="00FA291F"/>
    <w:rsid w:val="00FC1119"/>
    <w:rsid w:val="00FD1D23"/>
    <w:rsid w:val="00FE026A"/>
    <w:rsid w:val="00FE07E2"/>
    <w:rsid w:val="00FE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B1A2D5"/>
  <w15:docId w15:val="{65E6C108-09DB-064C-A182-3418D96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63"/>
      <w:ind w:left="1072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line="400" w:lineRule="exact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line="379" w:lineRule="exact"/>
      <w:ind w:left="115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975" w:hanging="851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5A2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57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31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257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31"/>
    <w:rPr>
      <w:rFonts w:ascii="Calibri" w:eastAsia="Calibri" w:hAnsi="Calibri" w:cs="Calibri"/>
      <w:lang w:val="en-GB"/>
    </w:rPr>
  </w:style>
  <w:style w:type="paragraph" w:customStyle="1" w:styleId="Default">
    <w:name w:val="Default"/>
    <w:rsid w:val="00357B93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A3">
    <w:name w:val="A3"/>
    <w:uiPriority w:val="99"/>
    <w:rsid w:val="00357B93"/>
    <w:rPr>
      <w:rFonts w:ascii="Wingdings" w:hAnsi="Wingdings" w:cs="Wingdings"/>
      <w:color w:val="89268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14041D-F28B-47A6-A57A-D216F5728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7B332322</Template>
  <TotalTime>10</TotalTime>
  <Pages>8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 Bell</dc:creator>
  <cp:lastModifiedBy>Philippa Bell</cp:lastModifiedBy>
  <cp:revision>7</cp:revision>
  <dcterms:created xsi:type="dcterms:W3CDTF">2021-01-28T14:41:00Z</dcterms:created>
  <dcterms:modified xsi:type="dcterms:W3CDTF">2021-02-01T11:44:00Z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