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0D7DD" w14:textId="13FEC89C" w:rsidR="00AB7F7C" w:rsidRDefault="004972EB" w:rsidP="00AB7F7C">
      <w:pPr>
        <w:pStyle w:val="BodyText"/>
        <w:rPr>
          <w:b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D577947" wp14:editId="21038B90">
            <wp:simplePos x="0" y="0"/>
            <wp:positionH relativeFrom="column">
              <wp:posOffset>5173133</wp:posOffset>
            </wp:positionH>
            <wp:positionV relativeFrom="paragraph">
              <wp:posOffset>-55033</wp:posOffset>
            </wp:positionV>
            <wp:extent cx="1547495" cy="1431142"/>
            <wp:effectExtent l="0" t="0" r="0" b="0"/>
            <wp:wrapNone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43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613A7" w14:textId="1480A090" w:rsidR="00AB7F7C" w:rsidRDefault="00AB7F7C" w:rsidP="00AB7F7C">
      <w:pPr>
        <w:pStyle w:val="BodyText"/>
        <w:rPr>
          <w:b/>
          <w:sz w:val="20"/>
        </w:rPr>
      </w:pPr>
    </w:p>
    <w:p w14:paraId="03ECA365" w14:textId="3CAF6DC8" w:rsidR="00AB7F7C" w:rsidRDefault="00AB7F7C" w:rsidP="00AB7F7C">
      <w:pPr>
        <w:pStyle w:val="BodyText"/>
        <w:spacing w:before="4"/>
        <w:rPr>
          <w:b/>
        </w:rPr>
      </w:pPr>
    </w:p>
    <w:p w14:paraId="2845163D" w14:textId="7102D052" w:rsidR="00AB7F7C" w:rsidRDefault="00AB7F7C" w:rsidP="00AB7F7C">
      <w:pPr>
        <w:spacing w:before="63" w:line="165" w:lineRule="auto"/>
        <w:ind w:left="1072" w:right="2632"/>
        <w:rPr>
          <w:b/>
          <w:sz w:val="6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756EA" wp14:editId="40C6DB91">
                <wp:simplePos x="0" y="0"/>
                <wp:positionH relativeFrom="page">
                  <wp:posOffset>790575</wp:posOffset>
                </wp:positionH>
                <wp:positionV relativeFrom="paragraph">
                  <wp:posOffset>-133985</wp:posOffset>
                </wp:positionV>
                <wp:extent cx="432435" cy="900430"/>
                <wp:effectExtent l="0" t="0" r="0" b="0"/>
                <wp:wrapNone/>
                <wp:docPr id="245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900430"/>
                        </a:xfrm>
                        <a:custGeom>
                          <a:avLst/>
                          <a:gdLst>
                            <a:gd name="T0" fmla="*/ 0 w 681"/>
                            <a:gd name="T1" fmla="*/ -133985 h 1418"/>
                            <a:gd name="T2" fmla="*/ 0 w 681"/>
                            <a:gd name="T3" fmla="*/ 96520 h 1418"/>
                            <a:gd name="T4" fmla="*/ 210820 w 681"/>
                            <a:gd name="T5" fmla="*/ 316230 h 1418"/>
                            <a:gd name="T6" fmla="*/ 0 w 681"/>
                            <a:gd name="T7" fmla="*/ 535305 h 1418"/>
                            <a:gd name="T8" fmla="*/ 0 w 681"/>
                            <a:gd name="T9" fmla="*/ 765810 h 1418"/>
                            <a:gd name="T10" fmla="*/ 431800 w 681"/>
                            <a:gd name="T11" fmla="*/ 316230 h 1418"/>
                            <a:gd name="T12" fmla="*/ 0 w 681"/>
                            <a:gd name="T13" fmla="*/ -133985 h 1418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681" h="1418">
                              <a:moveTo>
                                <a:pt x="0" y="0"/>
                              </a:moveTo>
                              <a:lnTo>
                                <a:pt x="0" y="363"/>
                              </a:lnTo>
                              <a:lnTo>
                                <a:pt x="332" y="709"/>
                              </a:lnTo>
                              <a:lnTo>
                                <a:pt x="0" y="1054"/>
                              </a:lnTo>
                              <a:lnTo>
                                <a:pt x="0" y="1417"/>
                              </a:lnTo>
                              <a:lnTo>
                                <a:pt x="680" y="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456C26A" id="Freeform 229" o:spid="_x0000_s1026" style="position:absolute;margin-left:62.25pt;margin-top:-10.55pt;width:34.05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1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" path="m,l,363,332,709,,1054r,363l680,709,,xe" fillcolor="#fced00" stroked="f">
                <v:path arrowok="t" o:connecttype="custom" o:connectlocs="0,-85080475;0,61290200;133870700,200806050;0,339918675;0,486289350;274193000,200806050;0,-85080475" o:connectangles="0,0,0,0,0,0,0"/>
                <w10:wrap anchorx="page"/>
              </v:shape>
            </w:pict>
          </mc:Fallback>
        </mc:AlternateContent>
      </w:r>
      <w:r w:rsidR="004972EB">
        <w:rPr>
          <w:b/>
          <w:color w:val="892890"/>
          <w:sz w:val="64"/>
        </w:rPr>
        <w:t>ADNODD</w:t>
      </w:r>
      <w:r>
        <w:rPr>
          <w:b/>
          <w:color w:val="892890"/>
          <w:sz w:val="64"/>
        </w:rPr>
        <w:t xml:space="preserve"> 7.</w:t>
      </w:r>
      <w:r w:rsidR="00BC5838">
        <w:rPr>
          <w:b/>
          <w:color w:val="892890"/>
          <w:sz w:val="64"/>
        </w:rPr>
        <w:t>1</w:t>
      </w:r>
      <w:r>
        <w:rPr>
          <w:b/>
          <w:color w:val="892890"/>
          <w:sz w:val="64"/>
        </w:rPr>
        <w:t xml:space="preserve"> </w:t>
      </w:r>
      <w:r w:rsidR="004972EB">
        <w:rPr>
          <w:b/>
          <w:color w:val="892890"/>
          <w:sz w:val="64"/>
        </w:rPr>
        <w:br/>
      </w:r>
      <w:r w:rsidR="004972EB">
        <w:rPr>
          <w:b/>
          <w:color w:val="BD95C4"/>
          <w:sz w:val="64"/>
        </w:rPr>
        <w:t>CARDIAU CYMORTH</w:t>
      </w:r>
      <w:r w:rsidR="004972EB">
        <w:rPr>
          <w:b/>
          <w:color w:val="BD95C4"/>
          <w:sz w:val="64"/>
        </w:rPr>
        <w:br/>
        <w:t>CYFATHREBU</w:t>
      </w:r>
    </w:p>
    <w:p w14:paraId="7D72E3A2" w14:textId="77777777" w:rsidR="00AB7F7C" w:rsidRDefault="00AB7F7C" w:rsidP="00AB7F7C">
      <w:pPr>
        <w:pStyle w:val="BodyText"/>
        <w:rPr>
          <w:b/>
          <w:sz w:val="20"/>
        </w:rPr>
      </w:pPr>
    </w:p>
    <w:p w14:paraId="3B93CBBB" w14:textId="77777777" w:rsidR="00AB7F7C" w:rsidRDefault="00AB7F7C" w:rsidP="00AB7F7C">
      <w:pPr>
        <w:pStyle w:val="BodyText"/>
        <w:spacing w:before="12"/>
        <w:rPr>
          <w:b/>
          <w:sz w:val="14"/>
        </w:rPr>
      </w:pPr>
    </w:p>
    <w:tbl>
      <w:tblPr>
        <w:tblW w:w="0" w:type="auto"/>
        <w:tblInd w:w="152" w:type="dxa"/>
        <w:tblBorders>
          <w:top w:val="dashed" w:sz="8" w:space="0" w:color="BD95C4"/>
          <w:left w:val="dashed" w:sz="8" w:space="0" w:color="BD95C4"/>
          <w:bottom w:val="dashed" w:sz="8" w:space="0" w:color="BD95C4"/>
          <w:right w:val="dashed" w:sz="8" w:space="0" w:color="BD95C4"/>
          <w:insideH w:val="dashed" w:sz="8" w:space="0" w:color="BD95C4"/>
          <w:insideV w:val="dashed" w:sz="8" w:space="0" w:color="BD95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4706"/>
      </w:tblGrid>
      <w:tr w:rsidR="00164B02" w14:paraId="343E2357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5E259C65" w14:textId="7C4A75F7" w:rsidR="00164B02" w:rsidRPr="00B25731" w:rsidRDefault="00164B02" w:rsidP="00164B02">
            <w:pPr>
              <w:pStyle w:val="Heading"/>
            </w:pPr>
            <w:r>
              <w:t>AMSER YCHWANEGO</w:t>
            </w:r>
            <w:r w:rsidR="00945BD1">
              <w:t>L</w:t>
            </w:r>
            <w:r w:rsidR="00945BD1">
              <w:br/>
            </w:r>
            <w:r>
              <w:t>– 25%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63EDC8D3" w14:textId="06E93B9D" w:rsidR="00164B02" w:rsidRPr="00B25731" w:rsidRDefault="00164B02" w:rsidP="00164B02">
            <w:pPr>
              <w:pStyle w:val="Heading"/>
            </w:pPr>
            <w:r>
              <w:t xml:space="preserve">ATHRO PLANT </w:t>
            </w:r>
            <w:r>
              <w:br/>
              <w:t>BYDDAR</w:t>
            </w:r>
          </w:p>
        </w:tc>
      </w:tr>
      <w:tr w:rsidR="00164B02" w14:paraId="11F435C5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4EDE8E88" w14:textId="2AC357A8" w:rsidR="00164B02" w:rsidRPr="00B25731" w:rsidRDefault="00164B02" w:rsidP="00164B02">
            <w:pPr>
              <w:pStyle w:val="Heading"/>
            </w:pPr>
            <w:r>
              <w:t xml:space="preserve">COFNODWR </w:t>
            </w:r>
            <w:r>
              <w:br/>
              <w:t>LLEFERYDD</w:t>
            </w:r>
            <w:r w:rsidR="009F1DD6">
              <w:br/>
              <w:t>-I</w:t>
            </w:r>
            <w:bookmarkStart w:id="0" w:name="_GoBack"/>
            <w:bookmarkEnd w:id="0"/>
            <w:r>
              <w:t>-DESTUN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4B0ECDA6" w14:textId="21E53F37" w:rsidR="00164B02" w:rsidRPr="00B25731" w:rsidRDefault="00164B02" w:rsidP="00164B02">
            <w:pPr>
              <w:pStyle w:val="Heading"/>
            </w:pPr>
            <w:r>
              <w:t>MWYADUR</w:t>
            </w:r>
            <w:r w:rsidR="00945BD1">
              <w:t xml:space="preserve"> </w:t>
            </w:r>
            <w:r w:rsidR="00945BD1">
              <w:br/>
              <w:t>FFÔN</w:t>
            </w:r>
          </w:p>
        </w:tc>
      </w:tr>
      <w:tr w:rsidR="00164B02" w14:paraId="4ED51A6B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60BF7F96" w14:textId="273CDAD9" w:rsidR="00164B02" w:rsidRPr="00B25731" w:rsidRDefault="00164B02" w:rsidP="00164B02">
            <w:pPr>
              <w:pStyle w:val="Heading"/>
            </w:pPr>
            <w:r>
              <w:t>IS-DEITLAU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2D8E8019" w14:textId="12EB263C" w:rsidR="00164B02" w:rsidRPr="00B25731" w:rsidRDefault="00164B02" w:rsidP="00164B02">
            <w:pPr>
              <w:pStyle w:val="Heading"/>
            </w:pPr>
            <w:r>
              <w:t xml:space="preserve">HYFFORDDIANT YMWYBYDDIAETH </w:t>
            </w:r>
            <w:r>
              <w:br/>
              <w:t>O FYDDARDOD</w:t>
            </w:r>
          </w:p>
        </w:tc>
      </w:tr>
    </w:tbl>
    <w:p w14:paraId="799989C9" w14:textId="77777777" w:rsidR="00AB7F7C" w:rsidRDefault="00AB7F7C" w:rsidP="00AB7F7C">
      <w:pPr>
        <w:spacing w:line="356" w:lineRule="exact"/>
        <w:rPr>
          <w:sz w:val="28"/>
        </w:rPr>
        <w:sectPr w:rsidR="00AB7F7C">
          <w:footerReference w:type="default" r:id="rId9"/>
          <w:pgSz w:w="11910" w:h="16840"/>
          <w:pgMar w:top="260" w:right="160" w:bottom="280" w:left="1120" w:header="0" w:footer="0" w:gutter="0"/>
          <w:cols w:space="720"/>
        </w:sectPr>
      </w:pPr>
    </w:p>
    <w:p w14:paraId="293AD5E8" w14:textId="77777777" w:rsidR="00AB7F7C" w:rsidRDefault="00AB7F7C" w:rsidP="00AB7F7C">
      <w:pPr>
        <w:pStyle w:val="BodyText"/>
        <w:rPr>
          <w:b/>
          <w:sz w:val="20"/>
        </w:rPr>
      </w:pPr>
    </w:p>
    <w:p w14:paraId="512CFE85" w14:textId="77777777" w:rsidR="00AB7F7C" w:rsidRDefault="00AB7F7C" w:rsidP="00AB7F7C">
      <w:pPr>
        <w:pStyle w:val="BodyText"/>
        <w:rPr>
          <w:b/>
          <w:sz w:val="20"/>
        </w:rPr>
      </w:pPr>
    </w:p>
    <w:tbl>
      <w:tblPr>
        <w:tblW w:w="0" w:type="auto"/>
        <w:tblInd w:w="152" w:type="dxa"/>
        <w:tblBorders>
          <w:top w:val="dashed" w:sz="8" w:space="0" w:color="BD95C4"/>
          <w:left w:val="dashed" w:sz="8" w:space="0" w:color="BD95C4"/>
          <w:bottom w:val="dashed" w:sz="8" w:space="0" w:color="BD95C4"/>
          <w:right w:val="dashed" w:sz="8" w:space="0" w:color="BD95C4"/>
          <w:insideH w:val="dashed" w:sz="8" w:space="0" w:color="BD95C4"/>
          <w:insideV w:val="dashed" w:sz="8" w:space="0" w:color="BD95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4706"/>
      </w:tblGrid>
      <w:tr w:rsidR="00B90725" w14:paraId="132FB19E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65CE36D4" w14:textId="3F2F33EF" w:rsidR="00B90725" w:rsidRPr="00B25731" w:rsidRDefault="00B90725" w:rsidP="00B90725">
            <w:pPr>
              <w:pStyle w:val="Heading"/>
            </w:pPr>
            <w:r>
              <w:t>GWEFUS-SIARADWR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331A4E04" w14:textId="34987185" w:rsidR="00B90725" w:rsidRPr="00B25731" w:rsidRDefault="00B90725" w:rsidP="00B90725">
            <w:pPr>
              <w:pStyle w:val="Heading"/>
            </w:pPr>
            <w:r>
              <w:t>AGENDA NEU DRAWSGRIFIAD</w:t>
            </w:r>
          </w:p>
        </w:tc>
      </w:tr>
      <w:tr w:rsidR="00B90725" w14:paraId="65FCC1FD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27BDBCC9" w14:textId="78CC3C95" w:rsidR="00B90725" w:rsidRPr="00B25731" w:rsidRDefault="00B90725" w:rsidP="00B90725">
            <w:pPr>
              <w:pStyle w:val="Heading"/>
            </w:pPr>
            <w:r>
              <w:t>DEHONGLWR IAITH ARWYDDION PRYDAIN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35004250" w14:textId="16D8139E" w:rsidR="00B90725" w:rsidRPr="00B25731" w:rsidRDefault="00B90725" w:rsidP="00B90725">
            <w:pPr>
              <w:pStyle w:val="Heading"/>
            </w:pPr>
            <w:r>
              <w:t>GWEITHIWR CYMORTH CYFATHREBU</w:t>
            </w:r>
          </w:p>
        </w:tc>
      </w:tr>
      <w:tr w:rsidR="00B90725" w14:paraId="49646FC3" w14:textId="77777777" w:rsidTr="00EB16D9">
        <w:trPr>
          <w:trHeight w:val="2908"/>
        </w:trPr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2CAAF954" w14:textId="1566264A" w:rsidR="00B90725" w:rsidRPr="00B25731" w:rsidRDefault="00B90725" w:rsidP="00B90725">
            <w:pPr>
              <w:pStyle w:val="Heading"/>
            </w:pPr>
            <w:r>
              <w:t>CYMERWR NODIADAU (YSGRIFENEDIG NEU ELECTRONIG)</w:t>
            </w:r>
          </w:p>
        </w:tc>
        <w:tc>
          <w:tcPr>
            <w:tcW w:w="4706" w:type="dxa"/>
            <w:tcBorders>
              <w:top w:val="dashed" w:sz="4" w:space="0" w:color="87027B"/>
              <w:left w:val="dashed" w:sz="4" w:space="0" w:color="87027B"/>
              <w:bottom w:val="dashed" w:sz="4" w:space="0" w:color="87027B"/>
              <w:right w:val="dashed" w:sz="4" w:space="0" w:color="87027B"/>
            </w:tcBorders>
            <w:vAlign w:val="center"/>
          </w:tcPr>
          <w:p w14:paraId="362BCD01" w14:textId="0C9AEBFC" w:rsidR="00B90725" w:rsidRPr="00B25731" w:rsidRDefault="00B90725" w:rsidP="00B90725">
            <w:pPr>
              <w:pStyle w:val="Heading"/>
            </w:pPr>
            <w:r>
              <w:t xml:space="preserve">CYMORTH </w:t>
            </w:r>
            <w:r>
              <w:br/>
              <w:t>RADIO</w:t>
            </w:r>
          </w:p>
        </w:tc>
      </w:tr>
    </w:tbl>
    <w:p w14:paraId="462D1AF8" w14:textId="77777777" w:rsidR="00AB7F7C" w:rsidRDefault="00AB7F7C" w:rsidP="00AB7F7C">
      <w:pPr>
        <w:pStyle w:val="BodyText"/>
        <w:rPr>
          <w:b/>
          <w:sz w:val="20"/>
        </w:rPr>
      </w:pPr>
    </w:p>
    <w:p w14:paraId="4B707017" w14:textId="77777777" w:rsidR="00AB7F7C" w:rsidRDefault="00AB7F7C" w:rsidP="00AB7F7C">
      <w:pPr>
        <w:pStyle w:val="BodyText"/>
        <w:rPr>
          <w:b/>
          <w:sz w:val="20"/>
        </w:rPr>
      </w:pPr>
    </w:p>
    <w:p w14:paraId="3388ED96" w14:textId="77777777" w:rsidR="00AB7F7C" w:rsidRDefault="00AB7F7C" w:rsidP="00AB7F7C">
      <w:pPr>
        <w:pStyle w:val="BodyText"/>
        <w:rPr>
          <w:b/>
          <w:sz w:val="20"/>
        </w:rPr>
      </w:pPr>
    </w:p>
    <w:p w14:paraId="270F550E" w14:textId="77777777" w:rsidR="00AB7F7C" w:rsidRDefault="00AB7F7C" w:rsidP="00AB7F7C">
      <w:pPr>
        <w:pStyle w:val="BodyText"/>
        <w:rPr>
          <w:b/>
          <w:sz w:val="20"/>
        </w:rPr>
      </w:pPr>
    </w:p>
    <w:p w14:paraId="123ED175" w14:textId="77777777" w:rsidR="00AB7F7C" w:rsidRDefault="00AB7F7C" w:rsidP="00AB7F7C">
      <w:pPr>
        <w:pStyle w:val="BodyText"/>
        <w:rPr>
          <w:b/>
          <w:sz w:val="20"/>
        </w:rPr>
      </w:pPr>
    </w:p>
    <w:p w14:paraId="0EF6210A" w14:textId="77777777" w:rsidR="00AB7F7C" w:rsidRDefault="00AB7F7C" w:rsidP="00AB7F7C">
      <w:pPr>
        <w:pStyle w:val="BodyText"/>
        <w:rPr>
          <w:b/>
          <w:sz w:val="20"/>
        </w:rPr>
      </w:pPr>
    </w:p>
    <w:p w14:paraId="135E4491" w14:textId="77777777" w:rsidR="00AB7F7C" w:rsidRDefault="00AB7F7C" w:rsidP="00AB7F7C">
      <w:pPr>
        <w:pStyle w:val="BodyText"/>
        <w:rPr>
          <w:b/>
          <w:sz w:val="20"/>
        </w:rPr>
      </w:pPr>
    </w:p>
    <w:p w14:paraId="2279308A" w14:textId="77777777" w:rsidR="00AB7F7C" w:rsidRDefault="00AB7F7C" w:rsidP="00AB7F7C">
      <w:pPr>
        <w:pStyle w:val="BodyText"/>
        <w:rPr>
          <w:b/>
          <w:sz w:val="20"/>
        </w:rPr>
      </w:pPr>
    </w:p>
    <w:p w14:paraId="1E47EB03" w14:textId="77777777" w:rsidR="00AB7F7C" w:rsidRDefault="00AB7F7C" w:rsidP="00AB7F7C">
      <w:pPr>
        <w:pStyle w:val="BodyText"/>
        <w:rPr>
          <w:b/>
          <w:sz w:val="20"/>
        </w:rPr>
      </w:pPr>
    </w:p>
    <w:p w14:paraId="480F9381" w14:textId="77777777" w:rsidR="00AB7F7C" w:rsidRDefault="00AB7F7C" w:rsidP="00AB7F7C">
      <w:pPr>
        <w:pStyle w:val="BodyText"/>
        <w:rPr>
          <w:b/>
          <w:sz w:val="20"/>
        </w:rPr>
      </w:pPr>
    </w:p>
    <w:p w14:paraId="189A854C" w14:textId="77777777" w:rsidR="00AB7F7C" w:rsidRDefault="00AB7F7C" w:rsidP="00AB7F7C">
      <w:pPr>
        <w:pStyle w:val="BodyText"/>
        <w:rPr>
          <w:b/>
          <w:sz w:val="20"/>
        </w:rPr>
      </w:pPr>
    </w:p>
    <w:p w14:paraId="7AF86862" w14:textId="77777777" w:rsidR="00AB7F7C" w:rsidRDefault="00AB7F7C" w:rsidP="00AB7F7C">
      <w:pPr>
        <w:pStyle w:val="BodyText"/>
        <w:rPr>
          <w:b/>
          <w:sz w:val="20"/>
        </w:rPr>
      </w:pPr>
    </w:p>
    <w:p w14:paraId="26C96526" w14:textId="77777777" w:rsidR="00AB7F7C" w:rsidRDefault="00AB7F7C" w:rsidP="00AB7F7C">
      <w:pPr>
        <w:pStyle w:val="BodyText"/>
        <w:rPr>
          <w:b/>
          <w:sz w:val="20"/>
        </w:rPr>
      </w:pPr>
    </w:p>
    <w:p w14:paraId="173A2BDD" w14:textId="77777777" w:rsidR="00AB7F7C" w:rsidRDefault="00AB7F7C" w:rsidP="00AB7F7C">
      <w:pPr>
        <w:pStyle w:val="BodyText"/>
        <w:rPr>
          <w:b/>
          <w:sz w:val="20"/>
        </w:rPr>
      </w:pPr>
    </w:p>
    <w:p w14:paraId="2DB17495" w14:textId="77777777" w:rsidR="00AB7F7C" w:rsidRDefault="00AB7F7C" w:rsidP="00AB7F7C">
      <w:pPr>
        <w:pStyle w:val="BodyText"/>
        <w:rPr>
          <w:b/>
          <w:sz w:val="20"/>
        </w:rPr>
      </w:pPr>
    </w:p>
    <w:p w14:paraId="0BD253EB" w14:textId="77777777" w:rsidR="00AB7F7C" w:rsidRDefault="00AB7F7C" w:rsidP="00AB7F7C">
      <w:pPr>
        <w:pStyle w:val="BodyText"/>
        <w:rPr>
          <w:b/>
          <w:sz w:val="20"/>
        </w:rPr>
      </w:pPr>
    </w:p>
    <w:p w14:paraId="1EEA2568" w14:textId="77777777" w:rsidR="00AB7F7C" w:rsidRDefault="00AB7F7C" w:rsidP="00AB7F7C">
      <w:pPr>
        <w:pStyle w:val="BodyText"/>
        <w:rPr>
          <w:b/>
          <w:sz w:val="20"/>
        </w:rPr>
      </w:pPr>
    </w:p>
    <w:p w14:paraId="17A9C1C1" w14:textId="77777777" w:rsidR="00AB7F7C" w:rsidRDefault="00AB7F7C" w:rsidP="00AB7F7C">
      <w:pPr>
        <w:pStyle w:val="BodyText"/>
        <w:rPr>
          <w:b/>
          <w:sz w:val="20"/>
        </w:rPr>
      </w:pPr>
    </w:p>
    <w:p w14:paraId="667ABAB7" w14:textId="77777777" w:rsidR="00AB7F7C" w:rsidRDefault="00AB7F7C" w:rsidP="00AB7F7C">
      <w:pPr>
        <w:pStyle w:val="BodyText"/>
        <w:rPr>
          <w:b/>
          <w:sz w:val="20"/>
        </w:rPr>
      </w:pPr>
    </w:p>
    <w:p w14:paraId="0D59E1C4" w14:textId="77777777" w:rsidR="00AB7F7C" w:rsidRDefault="00AB7F7C" w:rsidP="00AB7F7C">
      <w:pPr>
        <w:pStyle w:val="BodyText"/>
        <w:rPr>
          <w:b/>
          <w:sz w:val="20"/>
        </w:rPr>
      </w:pPr>
    </w:p>
    <w:p w14:paraId="4C36C32A" w14:textId="77777777" w:rsidR="00AB7F7C" w:rsidRDefault="00AB7F7C" w:rsidP="00AB7F7C">
      <w:pPr>
        <w:pStyle w:val="BodyText"/>
        <w:rPr>
          <w:b/>
          <w:sz w:val="20"/>
        </w:rPr>
      </w:pPr>
    </w:p>
    <w:p w14:paraId="6BEA0D7A" w14:textId="77777777" w:rsidR="00AB7F7C" w:rsidRDefault="00AB7F7C" w:rsidP="00AB7F7C">
      <w:pPr>
        <w:pStyle w:val="BodyText"/>
        <w:rPr>
          <w:b/>
          <w:sz w:val="20"/>
        </w:rPr>
      </w:pPr>
    </w:p>
    <w:p w14:paraId="0D13FEC1" w14:textId="77777777" w:rsidR="00AB7F7C" w:rsidRDefault="00AB7F7C" w:rsidP="00AB7F7C">
      <w:pPr>
        <w:pStyle w:val="BodyText"/>
        <w:rPr>
          <w:b/>
          <w:sz w:val="20"/>
        </w:rPr>
      </w:pPr>
    </w:p>
    <w:p w14:paraId="5320E849" w14:textId="77777777" w:rsidR="00AB7F7C" w:rsidRDefault="00AB7F7C" w:rsidP="00AB7F7C">
      <w:pPr>
        <w:pStyle w:val="BodyText"/>
        <w:rPr>
          <w:b/>
          <w:sz w:val="20"/>
        </w:rPr>
      </w:pPr>
    </w:p>
    <w:p w14:paraId="307C1EDF" w14:textId="77777777" w:rsidR="00AB7F7C" w:rsidRDefault="00AB7F7C" w:rsidP="00AB7F7C">
      <w:pPr>
        <w:pStyle w:val="BodyText"/>
        <w:spacing w:before="8"/>
        <w:rPr>
          <w:b/>
          <w:sz w:val="29"/>
        </w:rPr>
      </w:pPr>
    </w:p>
    <w:p w14:paraId="24B92F80" w14:textId="77777777" w:rsidR="00AB7F7C" w:rsidRDefault="00AB7F7C" w:rsidP="00AB7F7C">
      <w:pPr>
        <w:pStyle w:val="BodyText"/>
        <w:spacing w:before="33"/>
        <w:ind w:left="135"/>
        <w:rPr>
          <w:color w:val="231F20"/>
        </w:rPr>
      </w:pPr>
    </w:p>
    <w:p w14:paraId="6F5FF6D9" w14:textId="77777777" w:rsidR="00AB7F7C" w:rsidRDefault="00AB7F7C" w:rsidP="00AB7F7C">
      <w:pPr>
        <w:pStyle w:val="BodyText"/>
        <w:spacing w:before="33"/>
        <w:ind w:left="135"/>
        <w:rPr>
          <w:color w:val="231F20"/>
        </w:rPr>
      </w:pPr>
    </w:p>
    <w:p w14:paraId="4F8DC942" w14:textId="77777777" w:rsidR="00AB7F7C" w:rsidRDefault="00AB7F7C" w:rsidP="00AB7F7C">
      <w:pPr>
        <w:pStyle w:val="BodyText"/>
        <w:spacing w:before="33"/>
        <w:ind w:left="135"/>
        <w:rPr>
          <w:color w:val="231F20"/>
        </w:rPr>
      </w:pPr>
    </w:p>
    <w:p w14:paraId="0D6ECE82" w14:textId="77777777" w:rsidR="00AB7F7C" w:rsidRDefault="00AB7F7C" w:rsidP="00AB7F7C">
      <w:pPr>
        <w:pStyle w:val="BodyText"/>
        <w:spacing w:before="33"/>
        <w:ind w:left="135"/>
        <w:rPr>
          <w:color w:val="231F20"/>
        </w:rPr>
      </w:pPr>
    </w:p>
    <w:p w14:paraId="1AB375C5" w14:textId="77777777" w:rsidR="004D238D" w:rsidRDefault="004D238D" w:rsidP="00AB7F7C"/>
    <w:p w14:paraId="7D56C756" w14:textId="657A6971" w:rsidR="004D238D" w:rsidRDefault="004D238D" w:rsidP="00AB7F7C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42BF935" wp14:editId="66BCE79B">
            <wp:simplePos x="0" y="0"/>
            <wp:positionH relativeFrom="margin">
              <wp:posOffset>-709295</wp:posOffset>
            </wp:positionH>
            <wp:positionV relativeFrom="margin">
              <wp:posOffset>-105410</wp:posOffset>
            </wp:positionV>
            <wp:extent cx="7560000" cy="10574043"/>
            <wp:effectExtent l="0" t="0" r="3175" b="0"/>
            <wp:wrapNone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7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5198A" w14:textId="0242C4DC" w:rsidR="004D238D" w:rsidRDefault="004D238D" w:rsidP="00AB7F7C"/>
    <w:p w14:paraId="4EDE6365" w14:textId="77777777" w:rsidR="004D238D" w:rsidRDefault="004D238D" w:rsidP="00AB7F7C"/>
    <w:p w14:paraId="14D3B52B" w14:textId="77777777" w:rsidR="004D238D" w:rsidRDefault="004D238D" w:rsidP="00AB7F7C"/>
    <w:p w14:paraId="79D324F5" w14:textId="77777777" w:rsidR="004D238D" w:rsidRDefault="004D238D" w:rsidP="00AB7F7C"/>
    <w:p w14:paraId="427E386E" w14:textId="77777777" w:rsidR="004D238D" w:rsidRDefault="004D238D" w:rsidP="00AB7F7C"/>
    <w:p w14:paraId="7D283487" w14:textId="77777777" w:rsidR="004D238D" w:rsidRDefault="004D238D" w:rsidP="00AB7F7C"/>
    <w:p w14:paraId="23050F77" w14:textId="77777777" w:rsidR="004D238D" w:rsidRDefault="004D238D" w:rsidP="00AB7F7C"/>
    <w:p w14:paraId="6B66AA4F" w14:textId="77777777" w:rsidR="004D238D" w:rsidRDefault="004D238D" w:rsidP="00AB7F7C"/>
    <w:p w14:paraId="15E620D0" w14:textId="77777777" w:rsidR="004D238D" w:rsidRDefault="004D238D" w:rsidP="00AB7F7C"/>
    <w:p w14:paraId="74089892" w14:textId="77777777" w:rsidR="004D238D" w:rsidRDefault="004D238D" w:rsidP="00AB7F7C"/>
    <w:p w14:paraId="7C70301A" w14:textId="77777777" w:rsidR="004D238D" w:rsidRDefault="004D238D" w:rsidP="00AB7F7C"/>
    <w:p w14:paraId="47DB4980" w14:textId="77777777" w:rsidR="004D238D" w:rsidRDefault="004D238D" w:rsidP="00AB7F7C"/>
    <w:p w14:paraId="7DA2186A" w14:textId="77777777" w:rsidR="004D238D" w:rsidRDefault="004D238D" w:rsidP="00AB7F7C"/>
    <w:p w14:paraId="72E1EFE2" w14:textId="77777777" w:rsidR="004D238D" w:rsidRDefault="004D238D" w:rsidP="00AB7F7C"/>
    <w:p w14:paraId="407DBF6F" w14:textId="77777777" w:rsidR="004D238D" w:rsidRDefault="004D238D" w:rsidP="00AB7F7C"/>
    <w:p w14:paraId="4CCFD85F" w14:textId="77777777" w:rsidR="004D238D" w:rsidRDefault="004D238D" w:rsidP="00AB7F7C"/>
    <w:p w14:paraId="648A3118" w14:textId="77777777" w:rsidR="004D238D" w:rsidRDefault="004D238D" w:rsidP="00AB7F7C"/>
    <w:p w14:paraId="6C5B0191" w14:textId="77777777" w:rsidR="004D238D" w:rsidRDefault="004D238D" w:rsidP="00AB7F7C"/>
    <w:p w14:paraId="2056C763" w14:textId="77777777" w:rsidR="004D238D" w:rsidRDefault="004D238D" w:rsidP="00AB7F7C"/>
    <w:p w14:paraId="7B282633" w14:textId="77777777" w:rsidR="004D238D" w:rsidRDefault="004D238D" w:rsidP="00AB7F7C"/>
    <w:p w14:paraId="307D99BC" w14:textId="77777777" w:rsidR="004D238D" w:rsidRDefault="004D238D" w:rsidP="00AB7F7C"/>
    <w:p w14:paraId="044CB56F" w14:textId="77777777" w:rsidR="004D238D" w:rsidRDefault="004D238D" w:rsidP="00AB7F7C"/>
    <w:p w14:paraId="5AABBAE5" w14:textId="77777777" w:rsidR="004D238D" w:rsidRDefault="004D238D" w:rsidP="00AB7F7C"/>
    <w:p w14:paraId="3DF86834" w14:textId="77777777" w:rsidR="004D238D" w:rsidRDefault="004D238D" w:rsidP="00AB7F7C"/>
    <w:p w14:paraId="267EB75C" w14:textId="77777777" w:rsidR="004D238D" w:rsidRDefault="004D238D" w:rsidP="00AB7F7C"/>
    <w:p w14:paraId="326A3D3E" w14:textId="77777777" w:rsidR="004D238D" w:rsidRDefault="004D238D" w:rsidP="00AB7F7C"/>
    <w:p w14:paraId="4404AE0B" w14:textId="77777777" w:rsidR="004D238D" w:rsidRDefault="004D238D" w:rsidP="00AB7F7C"/>
    <w:p w14:paraId="429079E2" w14:textId="77777777" w:rsidR="004D238D" w:rsidRDefault="004D238D" w:rsidP="00AB7F7C"/>
    <w:p w14:paraId="1D0F0E20" w14:textId="77777777" w:rsidR="004D238D" w:rsidRDefault="004D238D" w:rsidP="00AB7F7C"/>
    <w:p w14:paraId="6D140E15" w14:textId="77777777" w:rsidR="004D238D" w:rsidRDefault="004D238D" w:rsidP="00AB7F7C"/>
    <w:p w14:paraId="3B0D4728" w14:textId="77777777" w:rsidR="004D238D" w:rsidRDefault="004D238D" w:rsidP="00AB7F7C"/>
    <w:p w14:paraId="61C9DA73" w14:textId="77777777" w:rsidR="004D238D" w:rsidRDefault="004D238D" w:rsidP="00AB7F7C"/>
    <w:p w14:paraId="6008A549" w14:textId="77777777" w:rsidR="004D238D" w:rsidRDefault="004D238D" w:rsidP="00AB7F7C"/>
    <w:p w14:paraId="5E69A930" w14:textId="77777777" w:rsidR="004D238D" w:rsidRDefault="004D238D" w:rsidP="00AB7F7C"/>
    <w:p w14:paraId="2617F5D1" w14:textId="77777777" w:rsidR="004D238D" w:rsidRDefault="004D238D" w:rsidP="00AB7F7C"/>
    <w:p w14:paraId="6C39CD85" w14:textId="77777777" w:rsidR="004D238D" w:rsidRDefault="004D238D" w:rsidP="00AB7F7C"/>
    <w:p w14:paraId="6F6BB8CC" w14:textId="77777777" w:rsidR="004D238D" w:rsidRDefault="004D238D" w:rsidP="00AB7F7C"/>
    <w:p w14:paraId="3BD37E79" w14:textId="77777777" w:rsidR="004D238D" w:rsidRDefault="004D238D" w:rsidP="00AB7F7C"/>
    <w:p w14:paraId="2C892EE1" w14:textId="77777777" w:rsidR="004D238D" w:rsidRDefault="004D238D" w:rsidP="00AB7F7C"/>
    <w:p w14:paraId="73813E7B" w14:textId="77777777" w:rsidR="004D238D" w:rsidRDefault="004D238D" w:rsidP="00AB7F7C"/>
    <w:p w14:paraId="7B19B235" w14:textId="77777777" w:rsidR="004D238D" w:rsidRDefault="004D238D" w:rsidP="00AB7F7C"/>
    <w:p w14:paraId="7C613A73" w14:textId="77777777" w:rsidR="004D238D" w:rsidRDefault="004D238D" w:rsidP="00AB7F7C"/>
    <w:p w14:paraId="28158823" w14:textId="77777777" w:rsidR="004D238D" w:rsidRDefault="004D238D" w:rsidP="00AB7F7C"/>
    <w:p w14:paraId="73785D14" w14:textId="77777777" w:rsidR="004D238D" w:rsidRDefault="004D238D" w:rsidP="00AB7F7C"/>
    <w:p w14:paraId="3779E635" w14:textId="77777777" w:rsidR="004D238D" w:rsidRDefault="004D238D" w:rsidP="00AB7F7C"/>
    <w:p w14:paraId="2F9FBB41" w14:textId="77777777" w:rsidR="004D238D" w:rsidRDefault="004D238D" w:rsidP="00AB7F7C"/>
    <w:p w14:paraId="20A0BF8F" w14:textId="77777777" w:rsidR="004D238D" w:rsidRDefault="004D238D" w:rsidP="00AB7F7C"/>
    <w:p w14:paraId="57A16D3A" w14:textId="77777777" w:rsidR="004D238D" w:rsidRDefault="004D238D" w:rsidP="00AB7F7C"/>
    <w:p w14:paraId="770081E9" w14:textId="77777777" w:rsidR="004D238D" w:rsidRDefault="004D238D" w:rsidP="00AB7F7C"/>
    <w:p w14:paraId="25AEA4AF" w14:textId="77777777" w:rsidR="004D238D" w:rsidRDefault="004D238D" w:rsidP="00AB7F7C"/>
    <w:p w14:paraId="24E08FDD" w14:textId="77777777" w:rsidR="004D238D" w:rsidRDefault="004D238D" w:rsidP="00AB7F7C"/>
    <w:p w14:paraId="3B94E684" w14:textId="77777777" w:rsidR="004D238D" w:rsidRDefault="004D238D" w:rsidP="00AB7F7C"/>
    <w:p w14:paraId="1A9D1336" w14:textId="77777777" w:rsidR="004D238D" w:rsidRDefault="004D238D" w:rsidP="00AB7F7C"/>
    <w:p w14:paraId="10717C06" w14:textId="77777777" w:rsidR="004D238D" w:rsidRDefault="004D238D" w:rsidP="00AB7F7C"/>
    <w:p w14:paraId="2B52FA1B" w14:textId="625A92AC" w:rsidR="004D238D" w:rsidRDefault="004D238D" w:rsidP="00AB7F7C"/>
    <w:p w14:paraId="47B9BABC" w14:textId="385BC835" w:rsidR="004D238D" w:rsidRDefault="004D238D" w:rsidP="00AB7F7C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41C7B69" wp14:editId="38A47990">
            <wp:simplePos x="0" y="0"/>
            <wp:positionH relativeFrom="column">
              <wp:posOffset>-709295</wp:posOffset>
            </wp:positionH>
            <wp:positionV relativeFrom="paragraph">
              <wp:posOffset>-410845</wp:posOffset>
            </wp:positionV>
            <wp:extent cx="7560000" cy="10844297"/>
            <wp:effectExtent l="0" t="0" r="3175" b="0"/>
            <wp:wrapNone/>
            <wp:docPr id="5" name="Picture 5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ind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4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7FF45" w14:textId="6438D45A" w:rsidR="004D238D" w:rsidRDefault="004D238D" w:rsidP="00AB7F7C"/>
    <w:p w14:paraId="73377C2D" w14:textId="32A3B160" w:rsidR="004D238D" w:rsidRDefault="004D238D" w:rsidP="00AB7F7C"/>
    <w:p w14:paraId="4CD8806C" w14:textId="28C39331" w:rsidR="004D238D" w:rsidRDefault="004D238D" w:rsidP="00AB7F7C"/>
    <w:p w14:paraId="71F27E1D" w14:textId="7EDD0B07" w:rsidR="004D238D" w:rsidRDefault="004D238D" w:rsidP="00AB7F7C"/>
    <w:p w14:paraId="00FD0C59" w14:textId="06CF6F1A" w:rsidR="004D238D" w:rsidRDefault="004D238D" w:rsidP="00AB7F7C"/>
    <w:p w14:paraId="5EE5F7D6" w14:textId="3761A559" w:rsidR="004D238D" w:rsidRDefault="004D238D" w:rsidP="00AB7F7C"/>
    <w:p w14:paraId="381105F9" w14:textId="001EF59B" w:rsidR="004D238D" w:rsidRDefault="004D238D" w:rsidP="00AB7F7C"/>
    <w:p w14:paraId="3EC0EE1C" w14:textId="0A7B87DC" w:rsidR="004D238D" w:rsidRDefault="004D238D" w:rsidP="00AB7F7C"/>
    <w:p w14:paraId="4017C310" w14:textId="6AA302DE" w:rsidR="004D238D" w:rsidRDefault="004D238D" w:rsidP="00AB7F7C"/>
    <w:p w14:paraId="0AB1F87C" w14:textId="68966DDC" w:rsidR="004D238D" w:rsidRDefault="004D238D" w:rsidP="00AB7F7C"/>
    <w:p w14:paraId="6E016F54" w14:textId="4818E49F" w:rsidR="004D238D" w:rsidRDefault="004D238D" w:rsidP="00AB7F7C"/>
    <w:p w14:paraId="7E079262" w14:textId="0387A5A7" w:rsidR="004D238D" w:rsidRDefault="004D238D" w:rsidP="00AB7F7C"/>
    <w:p w14:paraId="05EAA873" w14:textId="164D00C6" w:rsidR="004D238D" w:rsidRDefault="004D238D" w:rsidP="00AB7F7C"/>
    <w:p w14:paraId="232359DD" w14:textId="1E3B3407" w:rsidR="004D238D" w:rsidRDefault="004D238D" w:rsidP="00AB7F7C"/>
    <w:p w14:paraId="6047A19F" w14:textId="371029A1" w:rsidR="004D238D" w:rsidRDefault="004D238D" w:rsidP="00AB7F7C"/>
    <w:p w14:paraId="0219C94D" w14:textId="324C5136" w:rsidR="004D238D" w:rsidRDefault="004D238D" w:rsidP="00AB7F7C"/>
    <w:p w14:paraId="34D44DFA" w14:textId="4FC033A1" w:rsidR="004D238D" w:rsidRDefault="004D238D" w:rsidP="00AB7F7C"/>
    <w:p w14:paraId="1B899017" w14:textId="07698BB7" w:rsidR="004D238D" w:rsidRDefault="004D238D" w:rsidP="00AB7F7C"/>
    <w:p w14:paraId="77219849" w14:textId="5EDC1A2F" w:rsidR="004D238D" w:rsidRDefault="004D238D" w:rsidP="00AB7F7C"/>
    <w:p w14:paraId="3CE56C0B" w14:textId="486EBC36" w:rsidR="004D238D" w:rsidRDefault="004D238D" w:rsidP="00AB7F7C"/>
    <w:p w14:paraId="5B3731C4" w14:textId="6F7D1759" w:rsidR="004D238D" w:rsidRDefault="004D238D" w:rsidP="00AB7F7C"/>
    <w:p w14:paraId="2CF5A7CC" w14:textId="6732F754" w:rsidR="004D238D" w:rsidRDefault="004D238D" w:rsidP="00AB7F7C"/>
    <w:p w14:paraId="29473087" w14:textId="2B1D6ACF" w:rsidR="004D238D" w:rsidRDefault="004D238D" w:rsidP="00AB7F7C"/>
    <w:p w14:paraId="229750C8" w14:textId="2202CA5F" w:rsidR="004D238D" w:rsidRDefault="004D238D" w:rsidP="00AB7F7C"/>
    <w:p w14:paraId="601A5D73" w14:textId="6E7FF4CB" w:rsidR="004D238D" w:rsidRDefault="004D238D" w:rsidP="00AB7F7C"/>
    <w:p w14:paraId="3DDEFECA" w14:textId="2EE16CB7" w:rsidR="004D238D" w:rsidRDefault="004D238D" w:rsidP="00AB7F7C"/>
    <w:p w14:paraId="19148073" w14:textId="429078B2" w:rsidR="004D238D" w:rsidRDefault="004D238D" w:rsidP="00AB7F7C"/>
    <w:p w14:paraId="3B7311FE" w14:textId="48860222" w:rsidR="004D238D" w:rsidRDefault="004D238D" w:rsidP="00AB7F7C"/>
    <w:p w14:paraId="580CA96B" w14:textId="78CC4A41" w:rsidR="004D238D" w:rsidRDefault="004D238D" w:rsidP="00AB7F7C"/>
    <w:p w14:paraId="50499E64" w14:textId="334E490E" w:rsidR="004D238D" w:rsidRDefault="004D238D" w:rsidP="00AB7F7C"/>
    <w:p w14:paraId="5D55790C" w14:textId="3311AED5" w:rsidR="004D238D" w:rsidRDefault="004D238D" w:rsidP="00AB7F7C"/>
    <w:p w14:paraId="486CE351" w14:textId="14596E46" w:rsidR="004D238D" w:rsidRDefault="004D238D" w:rsidP="00AB7F7C"/>
    <w:p w14:paraId="45E830B9" w14:textId="77A1F302" w:rsidR="004D238D" w:rsidRDefault="004D238D" w:rsidP="00AB7F7C"/>
    <w:p w14:paraId="1AF490B6" w14:textId="336048B2" w:rsidR="004D238D" w:rsidRDefault="004D238D" w:rsidP="00AB7F7C"/>
    <w:p w14:paraId="0FD19F72" w14:textId="77DE9687" w:rsidR="004D238D" w:rsidRDefault="004D238D" w:rsidP="00AB7F7C"/>
    <w:p w14:paraId="3141A923" w14:textId="3F02735D" w:rsidR="004D238D" w:rsidRDefault="004D238D" w:rsidP="00AB7F7C"/>
    <w:p w14:paraId="5C1093D8" w14:textId="0304B63D" w:rsidR="004D238D" w:rsidRDefault="004D238D" w:rsidP="00AB7F7C"/>
    <w:p w14:paraId="66D003CC" w14:textId="552E8772" w:rsidR="004D238D" w:rsidRDefault="004D238D" w:rsidP="00AB7F7C"/>
    <w:p w14:paraId="750F0531" w14:textId="5C470E67" w:rsidR="004D238D" w:rsidRDefault="004D238D" w:rsidP="00AB7F7C"/>
    <w:p w14:paraId="2D006AF3" w14:textId="0413A47A" w:rsidR="004D238D" w:rsidRDefault="004D238D" w:rsidP="00AB7F7C"/>
    <w:p w14:paraId="009998A4" w14:textId="1F818786" w:rsidR="004D238D" w:rsidRDefault="004D238D" w:rsidP="00AB7F7C"/>
    <w:p w14:paraId="4738DF25" w14:textId="6BD56E03" w:rsidR="004D238D" w:rsidRDefault="004D238D" w:rsidP="00AB7F7C"/>
    <w:p w14:paraId="75EA49E5" w14:textId="3821CA1B" w:rsidR="004D238D" w:rsidRDefault="004D238D" w:rsidP="00AB7F7C"/>
    <w:p w14:paraId="035347A7" w14:textId="2CF07CFA" w:rsidR="004D238D" w:rsidRDefault="004D238D" w:rsidP="00AB7F7C"/>
    <w:p w14:paraId="20F75C37" w14:textId="4C9968D8" w:rsidR="004D238D" w:rsidRDefault="004D238D" w:rsidP="00AB7F7C"/>
    <w:p w14:paraId="34580F85" w14:textId="31582E1E" w:rsidR="004D238D" w:rsidRDefault="004D238D" w:rsidP="00AB7F7C"/>
    <w:p w14:paraId="1EEE15B5" w14:textId="2EC38E4E" w:rsidR="004D238D" w:rsidRDefault="004D238D" w:rsidP="00AB7F7C"/>
    <w:p w14:paraId="1F37201A" w14:textId="20D75027" w:rsidR="004D238D" w:rsidRDefault="004D238D" w:rsidP="00AB7F7C"/>
    <w:p w14:paraId="7F2A9F50" w14:textId="212EB447" w:rsidR="004D238D" w:rsidRDefault="004D238D" w:rsidP="00AB7F7C"/>
    <w:p w14:paraId="17C6D725" w14:textId="423867A1" w:rsidR="004D238D" w:rsidRDefault="004D238D" w:rsidP="00AB7F7C"/>
    <w:p w14:paraId="08EC6661" w14:textId="70205760" w:rsidR="004D238D" w:rsidRDefault="004D238D" w:rsidP="00AB7F7C"/>
    <w:p w14:paraId="23C4EA4C" w14:textId="545D3927" w:rsidR="004D238D" w:rsidRDefault="004D238D" w:rsidP="00AB7F7C"/>
    <w:p w14:paraId="17667B51" w14:textId="5195865A" w:rsidR="004D238D" w:rsidRDefault="004D238D" w:rsidP="00AB7F7C"/>
    <w:p w14:paraId="704FFFD0" w14:textId="4815B597" w:rsidR="004D238D" w:rsidRDefault="004D238D" w:rsidP="00AB7F7C"/>
    <w:p w14:paraId="03E43268" w14:textId="646E7D5F" w:rsidR="004D238D" w:rsidRDefault="004D238D" w:rsidP="00AB7F7C"/>
    <w:p w14:paraId="7DCC8B30" w14:textId="2B049CEF" w:rsidR="004D238D" w:rsidRDefault="004D238D" w:rsidP="00AB7F7C"/>
    <w:p w14:paraId="6B055743" w14:textId="46F18865" w:rsidR="004D238D" w:rsidRDefault="004D238D" w:rsidP="00AB7F7C"/>
    <w:p w14:paraId="3B0A69A0" w14:textId="1982FE49" w:rsidR="004D238D" w:rsidRDefault="004D238D" w:rsidP="00AB7F7C"/>
    <w:p w14:paraId="51620438" w14:textId="2770CC78" w:rsidR="004D238D" w:rsidRDefault="004D238D" w:rsidP="00AB7F7C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D60ECF0" wp14:editId="718A6787">
            <wp:simplePos x="0" y="0"/>
            <wp:positionH relativeFrom="column">
              <wp:posOffset>-709295</wp:posOffset>
            </wp:positionH>
            <wp:positionV relativeFrom="paragraph">
              <wp:posOffset>-287020</wp:posOffset>
            </wp:positionV>
            <wp:extent cx="7560000" cy="10596802"/>
            <wp:effectExtent l="0" t="0" r="3175" b="0"/>
            <wp:wrapNone/>
            <wp:docPr id="6" name="Picture 6" descr="A group of people standing in front of a tv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tanding in front of a tv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9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C4ED2" w14:textId="620B31AF" w:rsidR="004D238D" w:rsidRDefault="004D238D" w:rsidP="00AB7F7C"/>
    <w:p w14:paraId="627DF936" w14:textId="15CE8960" w:rsidR="004D238D" w:rsidRDefault="004D238D" w:rsidP="00AB7F7C"/>
    <w:p w14:paraId="2F78EBE9" w14:textId="4CFF20C9" w:rsidR="004D238D" w:rsidRDefault="004D238D" w:rsidP="00AB7F7C"/>
    <w:p w14:paraId="7299A25F" w14:textId="0AF7112C" w:rsidR="004D238D" w:rsidRDefault="004D238D" w:rsidP="00AB7F7C"/>
    <w:p w14:paraId="435A85CC" w14:textId="02CBC186" w:rsidR="004D238D" w:rsidRDefault="004D238D" w:rsidP="00AB7F7C"/>
    <w:p w14:paraId="5DCBE00F" w14:textId="715F89FF" w:rsidR="004D238D" w:rsidRDefault="004D238D" w:rsidP="00AB7F7C"/>
    <w:p w14:paraId="793DF7B7" w14:textId="59551FE4" w:rsidR="004D238D" w:rsidRDefault="004D238D" w:rsidP="00AB7F7C"/>
    <w:p w14:paraId="31B543C6" w14:textId="11F5C385" w:rsidR="004D238D" w:rsidRDefault="004D238D" w:rsidP="00AB7F7C"/>
    <w:p w14:paraId="1C5A8ED3" w14:textId="5925EF65" w:rsidR="004D238D" w:rsidRDefault="004D238D" w:rsidP="00AB7F7C"/>
    <w:p w14:paraId="1F5DDF1E" w14:textId="6F454B2D" w:rsidR="004D238D" w:rsidRDefault="004D238D" w:rsidP="00AB7F7C"/>
    <w:p w14:paraId="5061EFEA" w14:textId="583DB381" w:rsidR="004D238D" w:rsidRDefault="004D238D" w:rsidP="00AB7F7C"/>
    <w:p w14:paraId="521C515A" w14:textId="2369BC58" w:rsidR="004D238D" w:rsidRDefault="004D238D" w:rsidP="00AB7F7C"/>
    <w:p w14:paraId="2A6B3CDC" w14:textId="6F0A82EF" w:rsidR="004D238D" w:rsidRDefault="004D238D" w:rsidP="00AB7F7C"/>
    <w:p w14:paraId="014E01D1" w14:textId="28A84D20" w:rsidR="004D238D" w:rsidRDefault="004D238D" w:rsidP="00AB7F7C"/>
    <w:p w14:paraId="5BA37FD1" w14:textId="2A6B6D4D" w:rsidR="004D238D" w:rsidRDefault="004D238D" w:rsidP="00AB7F7C"/>
    <w:p w14:paraId="764CE236" w14:textId="7E8F1724" w:rsidR="004D238D" w:rsidRDefault="004D238D" w:rsidP="00AB7F7C"/>
    <w:p w14:paraId="5277C513" w14:textId="57D053A0" w:rsidR="004D238D" w:rsidRDefault="004D238D" w:rsidP="00AB7F7C"/>
    <w:p w14:paraId="6E250647" w14:textId="1D6EB3E0" w:rsidR="004D238D" w:rsidRDefault="004D238D" w:rsidP="00AB7F7C"/>
    <w:p w14:paraId="3AF76960" w14:textId="409248EA" w:rsidR="004D238D" w:rsidRDefault="004D238D" w:rsidP="00AB7F7C"/>
    <w:p w14:paraId="470405F6" w14:textId="006576C1" w:rsidR="004D238D" w:rsidRDefault="004D238D" w:rsidP="00AB7F7C"/>
    <w:p w14:paraId="4F89690F" w14:textId="65903EF6" w:rsidR="004D238D" w:rsidRDefault="004D238D" w:rsidP="00AB7F7C"/>
    <w:p w14:paraId="69CC5BC6" w14:textId="5FE9B729" w:rsidR="004D238D" w:rsidRDefault="004D238D" w:rsidP="00AB7F7C"/>
    <w:p w14:paraId="24247FE1" w14:textId="274AA85E" w:rsidR="004D238D" w:rsidRDefault="004D238D" w:rsidP="00AB7F7C"/>
    <w:p w14:paraId="7629D884" w14:textId="3E642CE6" w:rsidR="004D238D" w:rsidRDefault="004D238D" w:rsidP="00AB7F7C"/>
    <w:p w14:paraId="241B5197" w14:textId="4715E61F" w:rsidR="004D238D" w:rsidRDefault="004D238D" w:rsidP="00AB7F7C"/>
    <w:p w14:paraId="2E2A0C0E" w14:textId="1E1D31EE" w:rsidR="004D238D" w:rsidRDefault="004D238D" w:rsidP="00AB7F7C"/>
    <w:p w14:paraId="61113DD1" w14:textId="6D7D6A44" w:rsidR="004D238D" w:rsidRDefault="004D238D" w:rsidP="00AB7F7C"/>
    <w:p w14:paraId="7F62AFC1" w14:textId="07FD8577" w:rsidR="004D238D" w:rsidRDefault="004D238D" w:rsidP="00AB7F7C"/>
    <w:p w14:paraId="23F5CD92" w14:textId="27DC1B61" w:rsidR="004D238D" w:rsidRDefault="004D238D" w:rsidP="00AB7F7C"/>
    <w:p w14:paraId="42131AB3" w14:textId="71F42349" w:rsidR="004D238D" w:rsidRDefault="004D238D" w:rsidP="00AB7F7C"/>
    <w:p w14:paraId="3DFA94B1" w14:textId="512716CD" w:rsidR="004D238D" w:rsidRDefault="004D238D" w:rsidP="00AB7F7C"/>
    <w:p w14:paraId="63A2A1C5" w14:textId="7124E099" w:rsidR="004D238D" w:rsidRDefault="004D238D" w:rsidP="00AB7F7C"/>
    <w:p w14:paraId="2EC94C36" w14:textId="7B7D8C8E" w:rsidR="004D238D" w:rsidRDefault="004D238D" w:rsidP="00AB7F7C"/>
    <w:p w14:paraId="1A8614BB" w14:textId="24D60833" w:rsidR="004D238D" w:rsidRDefault="004D238D" w:rsidP="00AB7F7C"/>
    <w:p w14:paraId="42056432" w14:textId="63E19992" w:rsidR="004D238D" w:rsidRDefault="004D238D" w:rsidP="00AB7F7C"/>
    <w:p w14:paraId="60CD53D9" w14:textId="4016958E" w:rsidR="004D238D" w:rsidRDefault="004D238D" w:rsidP="00AB7F7C"/>
    <w:p w14:paraId="3D744DBD" w14:textId="31D72DBE" w:rsidR="004D238D" w:rsidRDefault="004D238D" w:rsidP="00AB7F7C"/>
    <w:p w14:paraId="2702A2F3" w14:textId="2B31FE59" w:rsidR="004D238D" w:rsidRDefault="004D238D" w:rsidP="00AB7F7C"/>
    <w:p w14:paraId="37F76D68" w14:textId="2A2CF6CA" w:rsidR="004D238D" w:rsidRDefault="004D238D" w:rsidP="00AB7F7C"/>
    <w:p w14:paraId="1A046C37" w14:textId="36B842BD" w:rsidR="004D238D" w:rsidRDefault="004D238D" w:rsidP="00AB7F7C"/>
    <w:p w14:paraId="55E50E72" w14:textId="4F6817AF" w:rsidR="004D238D" w:rsidRDefault="004D238D" w:rsidP="00AB7F7C"/>
    <w:p w14:paraId="67618078" w14:textId="228A6B04" w:rsidR="004D238D" w:rsidRDefault="004D238D" w:rsidP="00AB7F7C"/>
    <w:p w14:paraId="33382FC0" w14:textId="0D8CB48A" w:rsidR="004D238D" w:rsidRDefault="004D238D" w:rsidP="00AB7F7C"/>
    <w:p w14:paraId="69F6D92A" w14:textId="3DF60197" w:rsidR="004D238D" w:rsidRDefault="004D238D" w:rsidP="00AB7F7C"/>
    <w:p w14:paraId="21A7D5D3" w14:textId="3EC2BC92" w:rsidR="004D238D" w:rsidRDefault="004D238D" w:rsidP="00AB7F7C"/>
    <w:p w14:paraId="4FC8FA5D" w14:textId="6C39AD01" w:rsidR="004D238D" w:rsidRDefault="004D238D" w:rsidP="00AB7F7C"/>
    <w:p w14:paraId="7BAEFCCA" w14:textId="0324D449" w:rsidR="004D238D" w:rsidRDefault="004D238D" w:rsidP="00AB7F7C"/>
    <w:p w14:paraId="36F0B496" w14:textId="4B4C9D95" w:rsidR="004D238D" w:rsidRDefault="004D238D" w:rsidP="00AB7F7C"/>
    <w:p w14:paraId="55464BB9" w14:textId="04D3D5F2" w:rsidR="004D238D" w:rsidRDefault="004D238D" w:rsidP="00AB7F7C"/>
    <w:p w14:paraId="4DC3614E" w14:textId="5B78D69C" w:rsidR="004D238D" w:rsidRDefault="004D238D" w:rsidP="00AB7F7C"/>
    <w:p w14:paraId="45CE0061" w14:textId="0AF15DB0" w:rsidR="004D238D" w:rsidRDefault="004D238D" w:rsidP="00AB7F7C"/>
    <w:p w14:paraId="68A3D13F" w14:textId="6F9F5372" w:rsidR="004D238D" w:rsidRDefault="004D238D" w:rsidP="00AB7F7C"/>
    <w:p w14:paraId="4E513C64" w14:textId="1D86AB76" w:rsidR="004D238D" w:rsidRDefault="004D238D" w:rsidP="00AB7F7C"/>
    <w:p w14:paraId="526C8D41" w14:textId="2973EA14" w:rsidR="004D238D" w:rsidRDefault="004D238D" w:rsidP="00AB7F7C"/>
    <w:p w14:paraId="5EE7D795" w14:textId="7F46528E" w:rsidR="004D238D" w:rsidRDefault="004D238D" w:rsidP="00AB7F7C"/>
    <w:p w14:paraId="47DA1336" w14:textId="141FE1C0" w:rsidR="004D238D" w:rsidRDefault="004D238D" w:rsidP="00AB7F7C"/>
    <w:p w14:paraId="26244224" w14:textId="580A2C2E" w:rsidR="004D238D" w:rsidRDefault="004D238D" w:rsidP="00AB7F7C"/>
    <w:p w14:paraId="194DB708" w14:textId="55736AF9" w:rsidR="004D238D" w:rsidRDefault="004D238D" w:rsidP="00AB7F7C"/>
    <w:p w14:paraId="47DBADB8" w14:textId="140C31BC" w:rsidR="004D238D" w:rsidRDefault="004D238D" w:rsidP="00AB7F7C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2DCB7DD" wp14:editId="74ECFDF5">
            <wp:simplePos x="0" y="0"/>
            <wp:positionH relativeFrom="column">
              <wp:posOffset>-709295</wp:posOffset>
            </wp:positionH>
            <wp:positionV relativeFrom="paragraph">
              <wp:posOffset>-340360</wp:posOffset>
            </wp:positionV>
            <wp:extent cx="7560000" cy="10703481"/>
            <wp:effectExtent l="0" t="0" r="3175" b="317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06408" w14:textId="77777777" w:rsidR="004D238D" w:rsidRDefault="004D238D" w:rsidP="00AB7F7C"/>
    <w:p w14:paraId="0201DFA7" w14:textId="3BC1E8F3" w:rsidR="00097206" w:rsidRDefault="00097206" w:rsidP="00AB7F7C"/>
    <w:p w14:paraId="1912939D" w14:textId="78B59FA2" w:rsidR="004D238D" w:rsidRDefault="004D238D" w:rsidP="00AB7F7C"/>
    <w:p w14:paraId="6ABA137E" w14:textId="7F8ABC89" w:rsidR="004D238D" w:rsidRDefault="004D238D" w:rsidP="00AB7F7C"/>
    <w:p w14:paraId="086FC5F7" w14:textId="430A4150" w:rsidR="004D238D" w:rsidRDefault="004D238D" w:rsidP="00AB7F7C"/>
    <w:p w14:paraId="7B7876D2" w14:textId="5773518C" w:rsidR="004D238D" w:rsidRDefault="004D238D" w:rsidP="00AB7F7C"/>
    <w:p w14:paraId="7E0C3A0D" w14:textId="361C0EE4" w:rsidR="004D238D" w:rsidRDefault="004D238D" w:rsidP="00AB7F7C"/>
    <w:p w14:paraId="6D741891" w14:textId="19DF676B" w:rsidR="004D238D" w:rsidRDefault="004D238D" w:rsidP="00AB7F7C"/>
    <w:p w14:paraId="2A8F2759" w14:textId="50E55301" w:rsidR="004D238D" w:rsidRDefault="004D238D" w:rsidP="00AB7F7C"/>
    <w:p w14:paraId="08AE26C2" w14:textId="1C118857" w:rsidR="004D238D" w:rsidRDefault="004D238D" w:rsidP="00AB7F7C"/>
    <w:p w14:paraId="67A83D5B" w14:textId="3C46BE66" w:rsidR="004D238D" w:rsidRDefault="004D238D" w:rsidP="00AB7F7C"/>
    <w:p w14:paraId="01032FF1" w14:textId="7252DEB4" w:rsidR="004D238D" w:rsidRDefault="004D238D" w:rsidP="00AB7F7C"/>
    <w:p w14:paraId="70369B65" w14:textId="79F46EBE" w:rsidR="004D238D" w:rsidRDefault="004D238D" w:rsidP="00AB7F7C"/>
    <w:p w14:paraId="3149755F" w14:textId="6A288B36" w:rsidR="004D238D" w:rsidRDefault="004D238D" w:rsidP="00AB7F7C"/>
    <w:p w14:paraId="30717E52" w14:textId="0D07D241" w:rsidR="004D238D" w:rsidRDefault="004D238D" w:rsidP="00AB7F7C"/>
    <w:p w14:paraId="0019BF84" w14:textId="76D4CB65" w:rsidR="004D238D" w:rsidRDefault="004D238D" w:rsidP="00AB7F7C"/>
    <w:p w14:paraId="5C8BD47B" w14:textId="7B6364CC" w:rsidR="004D238D" w:rsidRDefault="004D238D" w:rsidP="00AB7F7C"/>
    <w:p w14:paraId="2F1ED874" w14:textId="4D6294CF" w:rsidR="004D238D" w:rsidRDefault="004D238D" w:rsidP="00AB7F7C"/>
    <w:p w14:paraId="59F3ABA7" w14:textId="740D196E" w:rsidR="004D238D" w:rsidRDefault="004D238D" w:rsidP="00AB7F7C"/>
    <w:p w14:paraId="35958327" w14:textId="43D5421D" w:rsidR="004D238D" w:rsidRDefault="004D238D" w:rsidP="00AB7F7C"/>
    <w:p w14:paraId="67562F4B" w14:textId="70614B80" w:rsidR="004D238D" w:rsidRDefault="004D238D" w:rsidP="00AB7F7C"/>
    <w:p w14:paraId="5F9A65FC" w14:textId="41475162" w:rsidR="004D238D" w:rsidRDefault="004D238D" w:rsidP="00AB7F7C"/>
    <w:p w14:paraId="6809F876" w14:textId="618DBB3B" w:rsidR="004D238D" w:rsidRDefault="004D238D" w:rsidP="00AB7F7C"/>
    <w:p w14:paraId="1554A3A6" w14:textId="6B16C948" w:rsidR="004D238D" w:rsidRDefault="004D238D" w:rsidP="00AB7F7C"/>
    <w:p w14:paraId="6434AEEA" w14:textId="5427263E" w:rsidR="004D238D" w:rsidRDefault="004D238D" w:rsidP="00AB7F7C"/>
    <w:p w14:paraId="7CF2ED30" w14:textId="0E825462" w:rsidR="004D238D" w:rsidRDefault="004D238D" w:rsidP="00AB7F7C"/>
    <w:p w14:paraId="38EBF683" w14:textId="4F5CE14C" w:rsidR="004D238D" w:rsidRDefault="004D238D" w:rsidP="00AB7F7C"/>
    <w:p w14:paraId="393BF50E" w14:textId="4C34E8C3" w:rsidR="004D238D" w:rsidRDefault="004D238D" w:rsidP="00AB7F7C"/>
    <w:p w14:paraId="24D2500B" w14:textId="33556940" w:rsidR="004D238D" w:rsidRDefault="004D238D" w:rsidP="00AB7F7C"/>
    <w:p w14:paraId="6EB37904" w14:textId="76367434" w:rsidR="004D238D" w:rsidRDefault="004D238D" w:rsidP="00AB7F7C"/>
    <w:p w14:paraId="2214E282" w14:textId="16425332" w:rsidR="004D238D" w:rsidRDefault="004D238D" w:rsidP="00AB7F7C"/>
    <w:p w14:paraId="097E60F6" w14:textId="505A6EE5" w:rsidR="004D238D" w:rsidRDefault="004D238D" w:rsidP="00AB7F7C"/>
    <w:p w14:paraId="385D2381" w14:textId="6827DD4F" w:rsidR="004D238D" w:rsidRDefault="004D238D" w:rsidP="00AB7F7C"/>
    <w:p w14:paraId="5C620A8C" w14:textId="383B7773" w:rsidR="004D238D" w:rsidRDefault="004D238D" w:rsidP="00AB7F7C"/>
    <w:p w14:paraId="5C624168" w14:textId="40740953" w:rsidR="004D238D" w:rsidRDefault="004D238D" w:rsidP="00AB7F7C"/>
    <w:p w14:paraId="3E968720" w14:textId="2FCAA587" w:rsidR="004D238D" w:rsidRDefault="004D238D" w:rsidP="00AB7F7C"/>
    <w:p w14:paraId="0C3CE9CA" w14:textId="17E19146" w:rsidR="004D238D" w:rsidRDefault="004D238D" w:rsidP="00AB7F7C"/>
    <w:p w14:paraId="438EE852" w14:textId="5C736CFA" w:rsidR="004D238D" w:rsidRDefault="004D238D" w:rsidP="00AB7F7C"/>
    <w:p w14:paraId="53288ED5" w14:textId="55FC5D51" w:rsidR="004D238D" w:rsidRDefault="004D238D" w:rsidP="00AB7F7C"/>
    <w:p w14:paraId="4D94C165" w14:textId="5ECC18C8" w:rsidR="004D238D" w:rsidRDefault="004D238D" w:rsidP="00AB7F7C"/>
    <w:p w14:paraId="56DF895F" w14:textId="58A5DDBF" w:rsidR="004D238D" w:rsidRDefault="004D238D" w:rsidP="00AB7F7C"/>
    <w:p w14:paraId="6E38D93A" w14:textId="15F2750B" w:rsidR="004D238D" w:rsidRDefault="004D238D" w:rsidP="00AB7F7C"/>
    <w:p w14:paraId="1180DAED" w14:textId="175B64DB" w:rsidR="004D238D" w:rsidRDefault="004D238D" w:rsidP="00AB7F7C"/>
    <w:p w14:paraId="2838E639" w14:textId="29E4E92F" w:rsidR="004D238D" w:rsidRDefault="004D238D" w:rsidP="00AB7F7C"/>
    <w:p w14:paraId="4DD266B2" w14:textId="1BBAA477" w:rsidR="004D238D" w:rsidRDefault="004D238D" w:rsidP="00AB7F7C"/>
    <w:p w14:paraId="62442EFD" w14:textId="6CCB7DDE" w:rsidR="004D238D" w:rsidRDefault="004D238D" w:rsidP="00AB7F7C"/>
    <w:p w14:paraId="55A8A54F" w14:textId="41DAA4AF" w:rsidR="004D238D" w:rsidRDefault="004D238D" w:rsidP="00AB7F7C"/>
    <w:p w14:paraId="7BECB75F" w14:textId="4343A3A2" w:rsidR="004D238D" w:rsidRDefault="004D238D" w:rsidP="00AB7F7C"/>
    <w:p w14:paraId="14E95BE4" w14:textId="5776EBBB" w:rsidR="004D238D" w:rsidRDefault="004D238D" w:rsidP="00AB7F7C"/>
    <w:p w14:paraId="083E3DBA" w14:textId="56D2C569" w:rsidR="004D238D" w:rsidRDefault="004D238D" w:rsidP="00AB7F7C"/>
    <w:p w14:paraId="6EEC39DD" w14:textId="7774C2A0" w:rsidR="004D238D" w:rsidRDefault="004D238D" w:rsidP="00AB7F7C"/>
    <w:p w14:paraId="555B7154" w14:textId="30179170" w:rsidR="004D238D" w:rsidRDefault="004D238D" w:rsidP="00AB7F7C"/>
    <w:p w14:paraId="13333B13" w14:textId="2F6E0306" w:rsidR="004D238D" w:rsidRDefault="004D238D" w:rsidP="00AB7F7C"/>
    <w:p w14:paraId="2A76BCB8" w14:textId="2832B9E2" w:rsidR="004D238D" w:rsidRDefault="004D238D" w:rsidP="00AB7F7C"/>
    <w:p w14:paraId="3D11E12D" w14:textId="71F85F86" w:rsidR="004D238D" w:rsidRDefault="004D238D" w:rsidP="00AB7F7C"/>
    <w:p w14:paraId="60759243" w14:textId="1978F47A" w:rsidR="004D238D" w:rsidRDefault="004D238D" w:rsidP="00AB7F7C"/>
    <w:p w14:paraId="5047A185" w14:textId="670C43CE" w:rsidR="004D238D" w:rsidRDefault="004D238D" w:rsidP="00AB7F7C"/>
    <w:p w14:paraId="5C922388" w14:textId="5C3DE85B" w:rsidR="004D238D" w:rsidRDefault="004D238D" w:rsidP="00AB7F7C"/>
    <w:p w14:paraId="4E07D71B" w14:textId="27EC6C8E" w:rsidR="004D238D" w:rsidRDefault="00361A1B" w:rsidP="00AB7F7C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40D5170" wp14:editId="49D3A077">
            <wp:simplePos x="0" y="0"/>
            <wp:positionH relativeFrom="column">
              <wp:posOffset>-709295</wp:posOffset>
            </wp:positionH>
            <wp:positionV relativeFrom="paragraph">
              <wp:posOffset>-287020</wp:posOffset>
            </wp:positionV>
            <wp:extent cx="7560000" cy="10596802"/>
            <wp:effectExtent l="0" t="0" r="3175" b="0"/>
            <wp:wrapNone/>
            <wp:docPr id="8" name="Picture 8" descr="A picture containing text, people,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ople, family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9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C76E4" w14:textId="2129E55E" w:rsidR="004D238D" w:rsidRDefault="004D238D" w:rsidP="00AB7F7C"/>
    <w:p w14:paraId="5F510723" w14:textId="428BA833" w:rsidR="004D238D" w:rsidRDefault="004D238D" w:rsidP="00AB7F7C"/>
    <w:p w14:paraId="02C0883E" w14:textId="2F377297" w:rsidR="004D238D" w:rsidRDefault="004D238D" w:rsidP="00AB7F7C"/>
    <w:p w14:paraId="7D33C9F2" w14:textId="46D73782" w:rsidR="004D238D" w:rsidRDefault="004D238D" w:rsidP="00AB7F7C"/>
    <w:p w14:paraId="497953F6" w14:textId="4E96E71F" w:rsidR="004D238D" w:rsidRDefault="004D238D" w:rsidP="00AB7F7C"/>
    <w:p w14:paraId="0E2D798A" w14:textId="019C5E7B" w:rsidR="004D238D" w:rsidRDefault="004D238D" w:rsidP="00AB7F7C"/>
    <w:p w14:paraId="66E142C3" w14:textId="6ACB27E0" w:rsidR="004D238D" w:rsidRDefault="004D238D" w:rsidP="00AB7F7C"/>
    <w:p w14:paraId="0EC5BD68" w14:textId="52FFEA2A" w:rsidR="004D238D" w:rsidRDefault="004D238D" w:rsidP="00AB7F7C"/>
    <w:p w14:paraId="3EC72D9E" w14:textId="7A2DD080" w:rsidR="004D238D" w:rsidRDefault="004D238D" w:rsidP="00AB7F7C"/>
    <w:p w14:paraId="4AA4B0FD" w14:textId="2B26C8BB" w:rsidR="004D238D" w:rsidRDefault="004D238D" w:rsidP="00AB7F7C"/>
    <w:p w14:paraId="09EF7A37" w14:textId="43304002" w:rsidR="004D238D" w:rsidRDefault="004D238D" w:rsidP="00AB7F7C"/>
    <w:p w14:paraId="2D147720" w14:textId="052ADDC5" w:rsidR="004D238D" w:rsidRDefault="004D238D" w:rsidP="00AB7F7C"/>
    <w:p w14:paraId="588A8B8F" w14:textId="5618C13E" w:rsidR="004D238D" w:rsidRDefault="004D238D" w:rsidP="00AB7F7C"/>
    <w:p w14:paraId="0EBA4EA1" w14:textId="1C672792" w:rsidR="004D238D" w:rsidRDefault="004D238D" w:rsidP="00AB7F7C"/>
    <w:p w14:paraId="3C65BE8B" w14:textId="264B9E4F" w:rsidR="004D238D" w:rsidRDefault="004D238D" w:rsidP="00AB7F7C"/>
    <w:p w14:paraId="3E04FEF0" w14:textId="60B5068A" w:rsidR="004D238D" w:rsidRDefault="004D238D" w:rsidP="00AB7F7C"/>
    <w:p w14:paraId="1BC8D5AB" w14:textId="02B9CC6E" w:rsidR="004D238D" w:rsidRDefault="004D238D" w:rsidP="00AB7F7C"/>
    <w:p w14:paraId="2CE43A21" w14:textId="4A96D73C" w:rsidR="004D238D" w:rsidRDefault="004D238D" w:rsidP="00AB7F7C"/>
    <w:p w14:paraId="17CC0213" w14:textId="08784E40" w:rsidR="004D238D" w:rsidRDefault="004D238D" w:rsidP="00AB7F7C"/>
    <w:p w14:paraId="0A5E9B56" w14:textId="6A79DA8D" w:rsidR="004D238D" w:rsidRDefault="004D238D" w:rsidP="00AB7F7C"/>
    <w:p w14:paraId="5FC248C9" w14:textId="3B6F20A2" w:rsidR="004D238D" w:rsidRDefault="004D238D" w:rsidP="00AB7F7C"/>
    <w:p w14:paraId="3143C9FC" w14:textId="10A887F0" w:rsidR="004D238D" w:rsidRDefault="004D238D" w:rsidP="00AB7F7C"/>
    <w:p w14:paraId="2C73CF4A" w14:textId="71E42033" w:rsidR="004D238D" w:rsidRDefault="004D238D" w:rsidP="00AB7F7C"/>
    <w:p w14:paraId="57B427F5" w14:textId="356DBD58" w:rsidR="004D238D" w:rsidRDefault="004D238D" w:rsidP="00AB7F7C"/>
    <w:p w14:paraId="4E059C8E" w14:textId="4853C748" w:rsidR="004D238D" w:rsidRDefault="004D238D" w:rsidP="00AB7F7C"/>
    <w:p w14:paraId="5110EAE0" w14:textId="110F656D" w:rsidR="004D238D" w:rsidRDefault="004D238D" w:rsidP="00AB7F7C"/>
    <w:p w14:paraId="16B2B61B" w14:textId="6100E36D" w:rsidR="004D238D" w:rsidRDefault="004D238D" w:rsidP="00AB7F7C"/>
    <w:p w14:paraId="7A21C095" w14:textId="7BE61B39" w:rsidR="004D238D" w:rsidRDefault="004D238D" w:rsidP="00AB7F7C"/>
    <w:p w14:paraId="45AF46BA" w14:textId="7039327F" w:rsidR="004D238D" w:rsidRDefault="004D238D" w:rsidP="00AB7F7C"/>
    <w:p w14:paraId="5D5325AD" w14:textId="59D93B48" w:rsidR="004D238D" w:rsidRDefault="004D238D" w:rsidP="00AB7F7C"/>
    <w:p w14:paraId="7DC42666" w14:textId="690210D0" w:rsidR="004D238D" w:rsidRDefault="004D238D" w:rsidP="00AB7F7C"/>
    <w:p w14:paraId="0F4BDBD9" w14:textId="6C3DD6F7" w:rsidR="004D238D" w:rsidRDefault="004D238D" w:rsidP="00AB7F7C"/>
    <w:p w14:paraId="1B6CB858" w14:textId="34E8D020" w:rsidR="004D238D" w:rsidRDefault="004D238D" w:rsidP="00AB7F7C"/>
    <w:p w14:paraId="62853264" w14:textId="2AEB0D35" w:rsidR="004D238D" w:rsidRDefault="004D238D" w:rsidP="00AB7F7C"/>
    <w:p w14:paraId="16666CCB" w14:textId="7268669C" w:rsidR="004D238D" w:rsidRDefault="004D238D" w:rsidP="00AB7F7C"/>
    <w:p w14:paraId="2A3557B9" w14:textId="5B732128" w:rsidR="004D238D" w:rsidRDefault="004D238D" w:rsidP="00AB7F7C"/>
    <w:p w14:paraId="6ACBEA46" w14:textId="2BE76B1A" w:rsidR="004D238D" w:rsidRDefault="004D238D" w:rsidP="00AB7F7C"/>
    <w:p w14:paraId="68049F08" w14:textId="1455E6E7" w:rsidR="004D238D" w:rsidRDefault="004D238D" w:rsidP="00AB7F7C"/>
    <w:p w14:paraId="3E87DC19" w14:textId="7D137D0D" w:rsidR="004D238D" w:rsidRDefault="004D238D" w:rsidP="00AB7F7C"/>
    <w:p w14:paraId="6FB150FC" w14:textId="007CB7BB" w:rsidR="004D238D" w:rsidRDefault="004D238D" w:rsidP="00AB7F7C"/>
    <w:p w14:paraId="4BA12EDD" w14:textId="018FBB64" w:rsidR="004D238D" w:rsidRDefault="004D238D" w:rsidP="00AB7F7C"/>
    <w:p w14:paraId="0214A7E0" w14:textId="6D78E6DC" w:rsidR="004D238D" w:rsidRDefault="004D238D" w:rsidP="00AB7F7C"/>
    <w:p w14:paraId="523D6AE2" w14:textId="193A536B" w:rsidR="004D238D" w:rsidRDefault="004D238D" w:rsidP="00AB7F7C"/>
    <w:p w14:paraId="6D9EF840" w14:textId="06A69AED" w:rsidR="004D238D" w:rsidRDefault="004D238D" w:rsidP="00AB7F7C"/>
    <w:p w14:paraId="40922A53" w14:textId="426E7CC8" w:rsidR="004D238D" w:rsidRDefault="004D238D" w:rsidP="00AB7F7C"/>
    <w:p w14:paraId="23B5DB33" w14:textId="12A70581" w:rsidR="004D238D" w:rsidRDefault="004D238D" w:rsidP="00AB7F7C"/>
    <w:p w14:paraId="2C8ACE67" w14:textId="641D0328" w:rsidR="004D238D" w:rsidRDefault="004D238D" w:rsidP="00AB7F7C"/>
    <w:p w14:paraId="480F0925" w14:textId="03DEB4B3" w:rsidR="004D238D" w:rsidRDefault="004D238D" w:rsidP="00AB7F7C"/>
    <w:p w14:paraId="11C6EBDB" w14:textId="1752E636" w:rsidR="004D238D" w:rsidRDefault="004D238D" w:rsidP="00AB7F7C"/>
    <w:p w14:paraId="62565B30" w14:textId="25F53BC5" w:rsidR="004D238D" w:rsidRDefault="004D238D" w:rsidP="00AB7F7C"/>
    <w:p w14:paraId="4C02CDA8" w14:textId="22987EC0" w:rsidR="004D238D" w:rsidRDefault="004D238D" w:rsidP="00AB7F7C"/>
    <w:p w14:paraId="4F43419F" w14:textId="6239619A" w:rsidR="004D238D" w:rsidRDefault="004D238D" w:rsidP="00AB7F7C"/>
    <w:p w14:paraId="4E623FEA" w14:textId="2A3ACE39" w:rsidR="004D238D" w:rsidRDefault="004D238D" w:rsidP="00AB7F7C"/>
    <w:p w14:paraId="2D062EDC" w14:textId="614072B4" w:rsidR="004D238D" w:rsidRDefault="004D238D" w:rsidP="00AB7F7C"/>
    <w:p w14:paraId="007D59DB" w14:textId="63ECE0B3" w:rsidR="004D238D" w:rsidRDefault="004D238D" w:rsidP="00AB7F7C"/>
    <w:p w14:paraId="11753170" w14:textId="57F63EAC" w:rsidR="004D238D" w:rsidRDefault="004D238D" w:rsidP="00AB7F7C"/>
    <w:p w14:paraId="1CCF340A" w14:textId="540C1828" w:rsidR="004D238D" w:rsidRDefault="004D238D" w:rsidP="00AB7F7C"/>
    <w:p w14:paraId="6F079D08" w14:textId="12202855" w:rsidR="004D238D" w:rsidRDefault="004D238D" w:rsidP="00AB7F7C"/>
    <w:p w14:paraId="76B7F20F" w14:textId="7E885EE3" w:rsidR="004D238D" w:rsidRPr="00AB7F7C" w:rsidRDefault="00361A1B" w:rsidP="00AB7F7C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0AD1FBA" wp14:editId="49E8C5E5">
            <wp:simplePos x="0" y="0"/>
            <wp:positionH relativeFrom="column">
              <wp:posOffset>-709295</wp:posOffset>
            </wp:positionH>
            <wp:positionV relativeFrom="paragraph">
              <wp:posOffset>-386080</wp:posOffset>
            </wp:positionV>
            <wp:extent cx="7560000" cy="10794514"/>
            <wp:effectExtent l="0" t="0" r="3175" b="6985"/>
            <wp:wrapNone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9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238D" w:rsidRPr="00AB7F7C" w:rsidSect="00400190">
      <w:footerReference w:type="default" r:id="rId16"/>
      <w:pgSz w:w="11910" w:h="16840"/>
      <w:pgMar w:top="260" w:right="160" w:bottom="720" w:left="1120" w:header="0" w:footer="5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A1A2F2" w14:textId="77777777" w:rsidR="00221E72" w:rsidRDefault="00221E72">
      <w:r>
        <w:separator/>
      </w:r>
    </w:p>
  </w:endnote>
  <w:endnote w:type="continuationSeparator" w:id="0">
    <w:p w14:paraId="23BFE28B" w14:textId="77777777" w:rsidR="00221E72" w:rsidRDefault="0022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745DF3" w14:textId="77777777" w:rsidR="00AB7F7C" w:rsidRDefault="00AB7F7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F9C0D" w14:textId="77777777" w:rsidR="0066312A" w:rsidRDefault="0066312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6DF2C" w14:textId="77777777" w:rsidR="00221E72" w:rsidRDefault="00221E72">
      <w:r>
        <w:separator/>
      </w:r>
    </w:p>
  </w:footnote>
  <w:footnote w:type="continuationSeparator" w:id="0">
    <w:p w14:paraId="3845B889" w14:textId="77777777" w:rsidR="00221E72" w:rsidRDefault="00221E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14983"/>
    <w:multiLevelType w:val="hybridMultilevel"/>
    <w:tmpl w:val="F992FB2C"/>
    <w:lvl w:ilvl="0" w:tplc="32741C60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" w15:restartNumberingAfterBreak="0">
    <w:nsid w:val="0C915B1D"/>
    <w:multiLevelType w:val="hybridMultilevel"/>
    <w:tmpl w:val="467EC6EE"/>
    <w:lvl w:ilvl="0" w:tplc="FEBC086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" w15:restartNumberingAfterBreak="0">
    <w:nsid w:val="13357E63"/>
    <w:multiLevelType w:val="hybridMultilevel"/>
    <w:tmpl w:val="E302733C"/>
    <w:lvl w:ilvl="0" w:tplc="52DAFCEC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A48EB"/>
    <w:multiLevelType w:val="hybridMultilevel"/>
    <w:tmpl w:val="463A8BDE"/>
    <w:lvl w:ilvl="0" w:tplc="34BEE246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4" w15:restartNumberingAfterBreak="0">
    <w:nsid w:val="1EC10267"/>
    <w:multiLevelType w:val="hybridMultilevel"/>
    <w:tmpl w:val="AB242BDC"/>
    <w:lvl w:ilvl="0" w:tplc="6882D3D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D5151"/>
    <w:multiLevelType w:val="hybridMultilevel"/>
    <w:tmpl w:val="C616B750"/>
    <w:lvl w:ilvl="0" w:tplc="52DAFCEC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6" w15:restartNumberingAfterBreak="0">
    <w:nsid w:val="225D1505"/>
    <w:multiLevelType w:val="hybridMultilevel"/>
    <w:tmpl w:val="37506A08"/>
    <w:lvl w:ilvl="0" w:tplc="0FF8DEF6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7" w15:restartNumberingAfterBreak="0">
    <w:nsid w:val="22C22C62"/>
    <w:multiLevelType w:val="hybridMultilevel"/>
    <w:tmpl w:val="D2F2097A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24B82"/>
    <w:multiLevelType w:val="hybridMultilevel"/>
    <w:tmpl w:val="DF3EEBB4"/>
    <w:lvl w:ilvl="0" w:tplc="7ED2A744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9" w15:restartNumberingAfterBreak="0">
    <w:nsid w:val="26344B77"/>
    <w:multiLevelType w:val="hybridMultilevel"/>
    <w:tmpl w:val="958A432A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62D9C"/>
    <w:multiLevelType w:val="hybridMultilevel"/>
    <w:tmpl w:val="FB8CD24A"/>
    <w:lvl w:ilvl="0" w:tplc="DDD24D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1" w15:restartNumberingAfterBreak="0">
    <w:nsid w:val="271059A4"/>
    <w:multiLevelType w:val="hybridMultilevel"/>
    <w:tmpl w:val="81BC8F74"/>
    <w:lvl w:ilvl="0" w:tplc="0F824EA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2" w15:restartNumberingAfterBreak="0">
    <w:nsid w:val="2A721C3D"/>
    <w:multiLevelType w:val="hybridMultilevel"/>
    <w:tmpl w:val="18DCFEE6"/>
    <w:lvl w:ilvl="0" w:tplc="10B0AFE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3" w15:restartNumberingAfterBreak="0">
    <w:nsid w:val="2CE45A45"/>
    <w:multiLevelType w:val="hybridMultilevel"/>
    <w:tmpl w:val="C51C5E12"/>
    <w:lvl w:ilvl="0" w:tplc="BBD4401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B3AB6"/>
    <w:multiLevelType w:val="hybridMultilevel"/>
    <w:tmpl w:val="559A836C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E2E48"/>
    <w:multiLevelType w:val="hybridMultilevel"/>
    <w:tmpl w:val="9D1A5812"/>
    <w:lvl w:ilvl="0" w:tplc="88B4F78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6" w15:restartNumberingAfterBreak="0">
    <w:nsid w:val="3A825478"/>
    <w:multiLevelType w:val="hybridMultilevel"/>
    <w:tmpl w:val="68CCD4CC"/>
    <w:lvl w:ilvl="0" w:tplc="F46EB1EE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7" w15:restartNumberingAfterBreak="0">
    <w:nsid w:val="3D0B15FA"/>
    <w:multiLevelType w:val="hybridMultilevel"/>
    <w:tmpl w:val="A82AE56E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02950"/>
    <w:multiLevelType w:val="hybridMultilevel"/>
    <w:tmpl w:val="5E5EA0E4"/>
    <w:lvl w:ilvl="0" w:tplc="F2C2989E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9" w15:restartNumberingAfterBreak="0">
    <w:nsid w:val="4514490C"/>
    <w:multiLevelType w:val="hybridMultilevel"/>
    <w:tmpl w:val="43348B56"/>
    <w:lvl w:ilvl="0" w:tplc="A4FCE0C6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0" w15:restartNumberingAfterBreak="0">
    <w:nsid w:val="49266CC5"/>
    <w:multiLevelType w:val="hybridMultilevel"/>
    <w:tmpl w:val="22DA61FA"/>
    <w:lvl w:ilvl="0" w:tplc="BBD4401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1" w15:restartNumberingAfterBreak="0">
    <w:nsid w:val="4C35446C"/>
    <w:multiLevelType w:val="hybridMultilevel"/>
    <w:tmpl w:val="50E01AC2"/>
    <w:lvl w:ilvl="0" w:tplc="FE604D86">
      <w:start w:val="1"/>
      <w:numFmt w:val="decimal"/>
      <w:lvlText w:val="%1"/>
      <w:lvlJc w:val="left"/>
      <w:pPr>
        <w:ind w:left="975" w:hanging="851"/>
      </w:pPr>
      <w:rPr>
        <w:rFonts w:ascii="Calibri" w:eastAsia="Calibri" w:hAnsi="Calibri" w:cs="Calibri" w:hint="default"/>
        <w:b/>
        <w:bCs/>
        <w:color w:val="892890"/>
        <w:w w:val="100"/>
        <w:position w:val="3"/>
        <w:sz w:val="36"/>
        <w:szCs w:val="36"/>
        <w:lang w:val="en-GB" w:eastAsia="en-US" w:bidi="ar-SA"/>
      </w:rPr>
    </w:lvl>
    <w:lvl w:ilvl="1" w:tplc="789C78DA">
      <w:numFmt w:val="bullet"/>
      <w:lvlText w:val="•"/>
      <w:lvlJc w:val="left"/>
      <w:pPr>
        <w:ind w:left="1944" w:hanging="851"/>
      </w:pPr>
      <w:rPr>
        <w:rFonts w:hint="default"/>
        <w:lang w:val="en-GB" w:eastAsia="en-US" w:bidi="ar-SA"/>
      </w:rPr>
    </w:lvl>
    <w:lvl w:ilvl="2" w:tplc="DA6ACA60">
      <w:numFmt w:val="bullet"/>
      <w:lvlText w:val="•"/>
      <w:lvlJc w:val="left"/>
      <w:pPr>
        <w:ind w:left="2909" w:hanging="851"/>
      </w:pPr>
      <w:rPr>
        <w:rFonts w:hint="default"/>
        <w:lang w:val="en-GB" w:eastAsia="en-US" w:bidi="ar-SA"/>
      </w:rPr>
    </w:lvl>
    <w:lvl w:ilvl="3" w:tplc="52805BFA">
      <w:numFmt w:val="bullet"/>
      <w:lvlText w:val="•"/>
      <w:lvlJc w:val="left"/>
      <w:pPr>
        <w:ind w:left="3873" w:hanging="851"/>
      </w:pPr>
      <w:rPr>
        <w:rFonts w:hint="default"/>
        <w:lang w:val="en-GB" w:eastAsia="en-US" w:bidi="ar-SA"/>
      </w:rPr>
    </w:lvl>
    <w:lvl w:ilvl="4" w:tplc="1D162F40">
      <w:numFmt w:val="bullet"/>
      <w:lvlText w:val="•"/>
      <w:lvlJc w:val="left"/>
      <w:pPr>
        <w:ind w:left="4838" w:hanging="851"/>
      </w:pPr>
      <w:rPr>
        <w:rFonts w:hint="default"/>
        <w:lang w:val="en-GB" w:eastAsia="en-US" w:bidi="ar-SA"/>
      </w:rPr>
    </w:lvl>
    <w:lvl w:ilvl="5" w:tplc="FADEBEAA">
      <w:numFmt w:val="bullet"/>
      <w:lvlText w:val="•"/>
      <w:lvlJc w:val="left"/>
      <w:pPr>
        <w:ind w:left="5802" w:hanging="851"/>
      </w:pPr>
      <w:rPr>
        <w:rFonts w:hint="default"/>
        <w:lang w:val="en-GB" w:eastAsia="en-US" w:bidi="ar-SA"/>
      </w:rPr>
    </w:lvl>
    <w:lvl w:ilvl="6" w:tplc="2AA2DBA0">
      <w:numFmt w:val="bullet"/>
      <w:lvlText w:val="•"/>
      <w:lvlJc w:val="left"/>
      <w:pPr>
        <w:ind w:left="6767" w:hanging="851"/>
      </w:pPr>
      <w:rPr>
        <w:rFonts w:hint="default"/>
        <w:lang w:val="en-GB" w:eastAsia="en-US" w:bidi="ar-SA"/>
      </w:rPr>
    </w:lvl>
    <w:lvl w:ilvl="7" w:tplc="338495DA">
      <w:numFmt w:val="bullet"/>
      <w:lvlText w:val="•"/>
      <w:lvlJc w:val="left"/>
      <w:pPr>
        <w:ind w:left="7731" w:hanging="851"/>
      </w:pPr>
      <w:rPr>
        <w:rFonts w:hint="default"/>
        <w:lang w:val="en-GB" w:eastAsia="en-US" w:bidi="ar-SA"/>
      </w:rPr>
    </w:lvl>
    <w:lvl w:ilvl="8" w:tplc="78D05DEA">
      <w:numFmt w:val="bullet"/>
      <w:lvlText w:val="•"/>
      <w:lvlJc w:val="left"/>
      <w:pPr>
        <w:ind w:left="8696" w:hanging="851"/>
      </w:pPr>
      <w:rPr>
        <w:rFonts w:hint="default"/>
        <w:lang w:val="en-GB" w:eastAsia="en-US" w:bidi="ar-SA"/>
      </w:rPr>
    </w:lvl>
  </w:abstractNum>
  <w:abstractNum w:abstractNumId="22" w15:restartNumberingAfterBreak="0">
    <w:nsid w:val="50B15B17"/>
    <w:multiLevelType w:val="hybridMultilevel"/>
    <w:tmpl w:val="8DAC613A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97556"/>
    <w:multiLevelType w:val="hybridMultilevel"/>
    <w:tmpl w:val="891C7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695EA3"/>
    <w:multiLevelType w:val="hybridMultilevel"/>
    <w:tmpl w:val="D22223AC"/>
    <w:lvl w:ilvl="0" w:tplc="FE8CD4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5" w15:restartNumberingAfterBreak="0">
    <w:nsid w:val="5EBC2801"/>
    <w:multiLevelType w:val="hybridMultilevel"/>
    <w:tmpl w:val="C3CCDFB0"/>
    <w:lvl w:ilvl="0" w:tplc="BBD4401A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724F9"/>
    <w:multiLevelType w:val="hybridMultilevel"/>
    <w:tmpl w:val="41224B06"/>
    <w:lvl w:ilvl="0" w:tplc="52DAFCEC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7" w15:restartNumberingAfterBreak="0">
    <w:nsid w:val="61565AF7"/>
    <w:multiLevelType w:val="hybridMultilevel"/>
    <w:tmpl w:val="E310611C"/>
    <w:lvl w:ilvl="0" w:tplc="AECA28FC">
      <w:start w:val="1"/>
      <w:numFmt w:val="bullet"/>
      <w:lvlText w:val=""/>
      <w:lvlJc w:val="left"/>
      <w:pPr>
        <w:ind w:left="367" w:hanging="140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8" w15:restartNumberingAfterBreak="0">
    <w:nsid w:val="6260452C"/>
    <w:multiLevelType w:val="hybridMultilevel"/>
    <w:tmpl w:val="E48ECAC8"/>
    <w:lvl w:ilvl="0" w:tplc="34F28E18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29" w15:restartNumberingAfterBreak="0">
    <w:nsid w:val="681E1064"/>
    <w:multiLevelType w:val="hybridMultilevel"/>
    <w:tmpl w:val="121614EA"/>
    <w:lvl w:ilvl="0" w:tplc="218C39E0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0" w15:restartNumberingAfterBreak="0">
    <w:nsid w:val="6CAD7F8E"/>
    <w:multiLevelType w:val="hybridMultilevel"/>
    <w:tmpl w:val="97E0D642"/>
    <w:lvl w:ilvl="0" w:tplc="A11A12D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1" w15:restartNumberingAfterBreak="0">
    <w:nsid w:val="6EC67935"/>
    <w:multiLevelType w:val="hybridMultilevel"/>
    <w:tmpl w:val="5838E256"/>
    <w:lvl w:ilvl="0" w:tplc="52DAFCEC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2" w15:restartNumberingAfterBreak="0">
    <w:nsid w:val="76305594"/>
    <w:multiLevelType w:val="hybridMultilevel"/>
    <w:tmpl w:val="B9AC9A2C"/>
    <w:lvl w:ilvl="0" w:tplc="3836E05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3" w15:restartNumberingAfterBreak="0">
    <w:nsid w:val="7861730F"/>
    <w:multiLevelType w:val="hybridMultilevel"/>
    <w:tmpl w:val="9600E91A"/>
    <w:lvl w:ilvl="0" w:tplc="52DAFCEC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  <w:color w:val="87027B"/>
      </w:rPr>
    </w:lvl>
    <w:lvl w:ilvl="1" w:tplc="0809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34" w15:restartNumberingAfterBreak="0">
    <w:nsid w:val="7A6077ED"/>
    <w:multiLevelType w:val="hybridMultilevel"/>
    <w:tmpl w:val="09E058E0"/>
    <w:lvl w:ilvl="0" w:tplc="52DA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027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2"/>
  </w:num>
  <w:num w:numId="4">
    <w:abstractNumId w:val="17"/>
  </w:num>
  <w:num w:numId="5">
    <w:abstractNumId w:val="14"/>
  </w:num>
  <w:num w:numId="6">
    <w:abstractNumId w:val="26"/>
  </w:num>
  <w:num w:numId="7">
    <w:abstractNumId w:val="9"/>
  </w:num>
  <w:num w:numId="8">
    <w:abstractNumId w:val="7"/>
  </w:num>
  <w:num w:numId="9">
    <w:abstractNumId w:val="5"/>
  </w:num>
  <w:num w:numId="10">
    <w:abstractNumId w:val="31"/>
  </w:num>
  <w:num w:numId="11">
    <w:abstractNumId w:val="27"/>
  </w:num>
  <w:num w:numId="12">
    <w:abstractNumId w:val="33"/>
  </w:num>
  <w:num w:numId="13">
    <w:abstractNumId w:val="19"/>
  </w:num>
  <w:num w:numId="14">
    <w:abstractNumId w:val="34"/>
  </w:num>
  <w:num w:numId="15">
    <w:abstractNumId w:val="2"/>
  </w:num>
  <w:num w:numId="16">
    <w:abstractNumId w:val="4"/>
  </w:num>
  <w:num w:numId="17">
    <w:abstractNumId w:val="1"/>
  </w:num>
  <w:num w:numId="18">
    <w:abstractNumId w:val="6"/>
  </w:num>
  <w:num w:numId="19">
    <w:abstractNumId w:val="12"/>
  </w:num>
  <w:num w:numId="20">
    <w:abstractNumId w:val="8"/>
  </w:num>
  <w:num w:numId="21">
    <w:abstractNumId w:val="10"/>
  </w:num>
  <w:num w:numId="22">
    <w:abstractNumId w:val="29"/>
  </w:num>
  <w:num w:numId="23">
    <w:abstractNumId w:val="30"/>
  </w:num>
  <w:num w:numId="24">
    <w:abstractNumId w:val="28"/>
  </w:num>
  <w:num w:numId="25">
    <w:abstractNumId w:val="24"/>
  </w:num>
  <w:num w:numId="26">
    <w:abstractNumId w:val="18"/>
  </w:num>
  <w:num w:numId="27">
    <w:abstractNumId w:val="16"/>
  </w:num>
  <w:num w:numId="28">
    <w:abstractNumId w:val="0"/>
  </w:num>
  <w:num w:numId="29">
    <w:abstractNumId w:val="15"/>
  </w:num>
  <w:num w:numId="30">
    <w:abstractNumId w:val="3"/>
  </w:num>
  <w:num w:numId="31">
    <w:abstractNumId w:val="32"/>
  </w:num>
  <w:num w:numId="32">
    <w:abstractNumId w:val="11"/>
  </w:num>
  <w:num w:numId="33">
    <w:abstractNumId w:val="20"/>
  </w:num>
  <w:num w:numId="34">
    <w:abstractNumId w:val="13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522"/>
    <w:rsid w:val="00004999"/>
    <w:rsid w:val="00010FEF"/>
    <w:rsid w:val="00046662"/>
    <w:rsid w:val="00096747"/>
    <w:rsid w:val="00097206"/>
    <w:rsid w:val="000B4388"/>
    <w:rsid w:val="000B5DCD"/>
    <w:rsid w:val="000D7C0C"/>
    <w:rsid w:val="000E1F84"/>
    <w:rsid w:val="000E4BC3"/>
    <w:rsid w:val="000F4637"/>
    <w:rsid w:val="00120DEF"/>
    <w:rsid w:val="0014781C"/>
    <w:rsid w:val="00164B02"/>
    <w:rsid w:val="00167372"/>
    <w:rsid w:val="001821C9"/>
    <w:rsid w:val="00187255"/>
    <w:rsid w:val="001D336B"/>
    <w:rsid w:val="001F4BE7"/>
    <w:rsid w:val="00221E72"/>
    <w:rsid w:val="00245CD3"/>
    <w:rsid w:val="002D7BB1"/>
    <w:rsid w:val="002F2C43"/>
    <w:rsid w:val="0031312A"/>
    <w:rsid w:val="003544C7"/>
    <w:rsid w:val="00357B93"/>
    <w:rsid w:val="00361A1B"/>
    <w:rsid w:val="00374A65"/>
    <w:rsid w:val="00377DDC"/>
    <w:rsid w:val="00394769"/>
    <w:rsid w:val="003B7D6D"/>
    <w:rsid w:val="00400190"/>
    <w:rsid w:val="00403FC2"/>
    <w:rsid w:val="004367E8"/>
    <w:rsid w:val="00451FDB"/>
    <w:rsid w:val="004765B4"/>
    <w:rsid w:val="00493574"/>
    <w:rsid w:val="004972EB"/>
    <w:rsid w:val="004A6209"/>
    <w:rsid w:val="004C6DAA"/>
    <w:rsid w:val="004D238D"/>
    <w:rsid w:val="00510832"/>
    <w:rsid w:val="00560FC3"/>
    <w:rsid w:val="005A26E3"/>
    <w:rsid w:val="005F1E83"/>
    <w:rsid w:val="0063401B"/>
    <w:rsid w:val="0066312A"/>
    <w:rsid w:val="006A337F"/>
    <w:rsid w:val="006A6ED6"/>
    <w:rsid w:val="006E2B9C"/>
    <w:rsid w:val="007704CA"/>
    <w:rsid w:val="00793D5F"/>
    <w:rsid w:val="007B3A48"/>
    <w:rsid w:val="007B5FA0"/>
    <w:rsid w:val="007D3A35"/>
    <w:rsid w:val="007E7CB6"/>
    <w:rsid w:val="00814220"/>
    <w:rsid w:val="008171ED"/>
    <w:rsid w:val="008207A7"/>
    <w:rsid w:val="0083665A"/>
    <w:rsid w:val="00852841"/>
    <w:rsid w:val="00860591"/>
    <w:rsid w:val="00865C32"/>
    <w:rsid w:val="008736F8"/>
    <w:rsid w:val="00887192"/>
    <w:rsid w:val="008A2503"/>
    <w:rsid w:val="008B17E6"/>
    <w:rsid w:val="008E0981"/>
    <w:rsid w:val="009038EC"/>
    <w:rsid w:val="00945BD1"/>
    <w:rsid w:val="009854D5"/>
    <w:rsid w:val="00990900"/>
    <w:rsid w:val="009B2905"/>
    <w:rsid w:val="009D77E0"/>
    <w:rsid w:val="009F1DD6"/>
    <w:rsid w:val="00A25A0C"/>
    <w:rsid w:val="00A31503"/>
    <w:rsid w:val="00A7342D"/>
    <w:rsid w:val="00A818F4"/>
    <w:rsid w:val="00A87F23"/>
    <w:rsid w:val="00AB7F7C"/>
    <w:rsid w:val="00AF59F3"/>
    <w:rsid w:val="00B25731"/>
    <w:rsid w:val="00B25A90"/>
    <w:rsid w:val="00B3178C"/>
    <w:rsid w:val="00B404AE"/>
    <w:rsid w:val="00B530D2"/>
    <w:rsid w:val="00B90725"/>
    <w:rsid w:val="00BC5838"/>
    <w:rsid w:val="00C0122B"/>
    <w:rsid w:val="00C202FB"/>
    <w:rsid w:val="00C40492"/>
    <w:rsid w:val="00C54A91"/>
    <w:rsid w:val="00C5667E"/>
    <w:rsid w:val="00C7779A"/>
    <w:rsid w:val="00C95BA7"/>
    <w:rsid w:val="00CB5E83"/>
    <w:rsid w:val="00CE321D"/>
    <w:rsid w:val="00CF4EFA"/>
    <w:rsid w:val="00CF74A1"/>
    <w:rsid w:val="00D06F46"/>
    <w:rsid w:val="00D86AC4"/>
    <w:rsid w:val="00DA42FD"/>
    <w:rsid w:val="00DB100E"/>
    <w:rsid w:val="00DC6EF5"/>
    <w:rsid w:val="00E01108"/>
    <w:rsid w:val="00E168FA"/>
    <w:rsid w:val="00E36352"/>
    <w:rsid w:val="00E44E72"/>
    <w:rsid w:val="00E7760A"/>
    <w:rsid w:val="00E9377F"/>
    <w:rsid w:val="00E94841"/>
    <w:rsid w:val="00EA004A"/>
    <w:rsid w:val="00EB3148"/>
    <w:rsid w:val="00EE25C4"/>
    <w:rsid w:val="00F31522"/>
    <w:rsid w:val="00F33E96"/>
    <w:rsid w:val="00F3742D"/>
    <w:rsid w:val="00FA14A1"/>
    <w:rsid w:val="00FA291F"/>
    <w:rsid w:val="00FD1D23"/>
    <w:rsid w:val="00FE026A"/>
    <w:rsid w:val="00FE07E2"/>
    <w:rsid w:val="00FE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B1A2D5"/>
  <w15:docId w15:val="{65E6C108-09DB-064C-A182-3418D96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63"/>
      <w:ind w:left="1072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line="400" w:lineRule="exact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line="379" w:lineRule="exact"/>
      <w:ind w:left="115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975" w:hanging="851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5A2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57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31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257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31"/>
    <w:rPr>
      <w:rFonts w:ascii="Calibri" w:eastAsia="Calibri" w:hAnsi="Calibri" w:cs="Calibri"/>
      <w:lang w:val="en-GB"/>
    </w:rPr>
  </w:style>
  <w:style w:type="paragraph" w:customStyle="1" w:styleId="Default">
    <w:name w:val="Default"/>
    <w:rsid w:val="00357B93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A3">
    <w:name w:val="A3"/>
    <w:uiPriority w:val="99"/>
    <w:rsid w:val="00357B93"/>
    <w:rPr>
      <w:rFonts w:ascii="Wingdings" w:hAnsi="Wingdings" w:cs="Wingdings"/>
      <w:color w:val="89268F"/>
      <w:sz w:val="20"/>
      <w:szCs w:val="20"/>
    </w:rPr>
  </w:style>
  <w:style w:type="paragraph" w:customStyle="1" w:styleId="Heading">
    <w:name w:val="Heading"/>
    <w:basedOn w:val="TableParagraph"/>
    <w:qFormat/>
    <w:rsid w:val="004972EB"/>
    <w:pPr>
      <w:jc w:val="center"/>
    </w:pPr>
    <w:rPr>
      <w:b/>
      <w:color w:val="87027B"/>
      <w:sz w:val="40"/>
    </w:rPr>
  </w:style>
  <w:style w:type="paragraph" w:customStyle="1" w:styleId="NoParagraphStyle">
    <w:name w:val="[No Paragraph Style]"/>
    <w:rsid w:val="004972EB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D93491-0CA5-499C-9227-EE459990B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4265F0CE</Template>
  <TotalTime>9</TotalTime>
  <Pages>8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 Bell</dc:creator>
  <cp:lastModifiedBy>Philippa Bell</cp:lastModifiedBy>
  <cp:revision>12</cp:revision>
  <dcterms:created xsi:type="dcterms:W3CDTF">2021-01-28T18:40:00Z</dcterms:created>
  <dcterms:modified xsi:type="dcterms:W3CDTF">2021-02-01T11:51:00Z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